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C41" w:rsidRPr="008D1BDD" w:rsidRDefault="004F2C41" w:rsidP="008D1B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1BDD">
        <w:rPr>
          <w:rFonts w:ascii="Times New Roman" w:hAnsi="Times New Roman"/>
          <w:b/>
          <w:sz w:val="24"/>
          <w:szCs w:val="24"/>
        </w:rPr>
        <w:t>Группа 2т-84</w:t>
      </w:r>
    </w:p>
    <w:p w:rsidR="004F2C41" w:rsidRPr="008D1BDD" w:rsidRDefault="004F2C41" w:rsidP="008D1B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1BDD">
        <w:rPr>
          <w:rFonts w:ascii="Times New Roman" w:hAnsi="Times New Roman"/>
          <w:b/>
          <w:sz w:val="24"/>
          <w:szCs w:val="24"/>
        </w:rPr>
        <w:t>Иностранный язык</w:t>
      </w:r>
    </w:p>
    <w:p w:rsidR="004F2C41" w:rsidRDefault="004F2C41" w:rsidP="008D1B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D1BDD">
        <w:rPr>
          <w:rFonts w:ascii="Times New Roman" w:hAnsi="Times New Roman"/>
          <w:b/>
          <w:sz w:val="24"/>
          <w:szCs w:val="24"/>
        </w:rPr>
        <w:t>Преподаватель Жмаева Татьяна Владиславовна</w:t>
      </w:r>
    </w:p>
    <w:p w:rsidR="004F2C41" w:rsidRPr="008D1BDD" w:rsidRDefault="004F2C41" w:rsidP="008D1B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2C41" w:rsidRDefault="004F2C41" w:rsidP="008D1B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 xml:space="preserve">Задания составлены по </w:t>
      </w:r>
      <w:hyperlink r:id="rId5" w:history="1">
        <w:r w:rsidRPr="008D1BDD">
          <w:rPr>
            <w:rStyle w:val="Hyperlink"/>
            <w:rFonts w:ascii="Times New Roman" w:hAnsi="Times New Roman"/>
            <w:sz w:val="24"/>
            <w:szCs w:val="24"/>
          </w:rPr>
          <w:t>учебнику</w:t>
        </w:r>
      </w:hyperlink>
      <w:r w:rsidRPr="008D1BDD">
        <w:rPr>
          <w:rFonts w:ascii="Times New Roman" w:hAnsi="Times New Roman"/>
          <w:sz w:val="24"/>
          <w:szCs w:val="24"/>
        </w:rPr>
        <w:t xml:space="preserve"> </w:t>
      </w:r>
      <w:r w:rsidRPr="008D1BDD">
        <w:rPr>
          <w:rFonts w:ascii="Times New Roman" w:hAnsi="Times New Roman"/>
          <w:sz w:val="24"/>
          <w:szCs w:val="24"/>
          <w:lang w:val="en-US"/>
        </w:rPr>
        <w:t>Jim</w:t>
      </w:r>
      <w:r w:rsidRPr="008D1BDD">
        <w:rPr>
          <w:rFonts w:ascii="Times New Roman" w:hAnsi="Times New Roman"/>
          <w:sz w:val="24"/>
          <w:szCs w:val="24"/>
        </w:rPr>
        <w:t xml:space="preserve"> </w:t>
      </w:r>
      <w:r w:rsidRPr="008D1BDD">
        <w:rPr>
          <w:rFonts w:ascii="Times New Roman" w:hAnsi="Times New Roman"/>
          <w:sz w:val="24"/>
          <w:szCs w:val="24"/>
          <w:lang w:val="en-US"/>
        </w:rPr>
        <w:t>D</w:t>
      </w:r>
      <w:r w:rsidRPr="008D1BDD">
        <w:rPr>
          <w:rFonts w:ascii="Times New Roman" w:hAnsi="Times New Roman"/>
          <w:sz w:val="24"/>
          <w:szCs w:val="24"/>
        </w:rPr>
        <w:t xml:space="preserve">. </w:t>
      </w:r>
      <w:r w:rsidRPr="008D1BDD">
        <w:rPr>
          <w:rFonts w:ascii="Times New Roman" w:hAnsi="Times New Roman"/>
          <w:sz w:val="24"/>
          <w:szCs w:val="24"/>
          <w:lang w:val="en-US"/>
        </w:rPr>
        <w:t>Dearholt</w:t>
      </w:r>
      <w:r w:rsidRPr="008D1BDD">
        <w:rPr>
          <w:rFonts w:ascii="Times New Roman" w:hAnsi="Times New Roman"/>
          <w:sz w:val="24"/>
          <w:szCs w:val="24"/>
        </w:rPr>
        <w:t xml:space="preserve">. </w:t>
      </w:r>
      <w:r w:rsidRPr="008D1BDD">
        <w:rPr>
          <w:rFonts w:ascii="Times New Roman" w:hAnsi="Times New Roman"/>
          <w:sz w:val="24"/>
          <w:szCs w:val="24"/>
          <w:lang w:val="en-US"/>
        </w:rPr>
        <w:t>Mechanics</w:t>
      </w:r>
      <w:r w:rsidRPr="008D1BDD">
        <w:rPr>
          <w:rFonts w:ascii="Times New Roman" w:hAnsi="Times New Roman"/>
          <w:sz w:val="24"/>
          <w:szCs w:val="24"/>
        </w:rPr>
        <w:t xml:space="preserve">. </w:t>
      </w:r>
      <w:r w:rsidRPr="008D1BDD">
        <w:rPr>
          <w:rFonts w:ascii="Times New Roman" w:hAnsi="Times New Roman"/>
          <w:sz w:val="24"/>
          <w:szCs w:val="24"/>
          <w:lang w:val="en-US"/>
        </w:rPr>
        <w:t>Express Publishing, 2012.</w:t>
      </w:r>
    </w:p>
    <w:p w:rsidR="004F2C41" w:rsidRPr="008D1BDD" w:rsidRDefault="004F2C41" w:rsidP="008D1B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F2C41" w:rsidRDefault="004F2C41" w:rsidP="008D1B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D1BDD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 xml:space="preserve">1 </w:t>
      </w:r>
      <w:r w:rsidRPr="008D1BDD">
        <w:rPr>
          <w:rFonts w:ascii="Times New Roman" w:hAnsi="Times New Roman"/>
          <w:b/>
          <w:sz w:val="24"/>
          <w:szCs w:val="24"/>
        </w:rPr>
        <w:t xml:space="preserve">на 25.03. Сдать до 31.03. Тема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Electric</w:t>
      </w:r>
      <w:r w:rsidRPr="008D1BDD">
        <w:rPr>
          <w:rFonts w:ascii="Times New Roman" w:hAnsi="Times New Roman"/>
          <w:b/>
          <w:sz w:val="24"/>
          <w:szCs w:val="24"/>
        </w:rPr>
        <w:t xml:space="preserve">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system</w:t>
      </w:r>
      <w:r w:rsidRPr="008D1BDD">
        <w:rPr>
          <w:rFonts w:ascii="Times New Roman" w:hAnsi="Times New Roman"/>
          <w:b/>
          <w:sz w:val="24"/>
          <w:szCs w:val="24"/>
        </w:rPr>
        <w:t xml:space="preserve"> - </w:t>
      </w:r>
      <w:r>
        <w:rPr>
          <w:rFonts w:ascii="Times New Roman" w:hAnsi="Times New Roman"/>
          <w:b/>
          <w:sz w:val="24"/>
          <w:szCs w:val="24"/>
        </w:rPr>
        <w:t>Электрическая система</w:t>
      </w:r>
      <w:r w:rsidRPr="008D1BDD">
        <w:rPr>
          <w:rFonts w:ascii="Times New Roman" w:hAnsi="Times New Roman"/>
          <w:b/>
          <w:sz w:val="24"/>
          <w:szCs w:val="24"/>
        </w:rPr>
        <w:t xml:space="preserve"> (с. 53-54 файла)</w:t>
      </w:r>
    </w:p>
    <w:p w:rsidR="004F2C41" w:rsidRPr="008D1BDD" w:rsidRDefault="004F2C41" w:rsidP="008D1B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2C41" w:rsidRPr="008D1BDD" w:rsidRDefault="004F2C41" w:rsidP="008D1BD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№1 выписать системы, входящие в двигатель.</w:t>
      </w:r>
    </w:p>
    <w:p w:rsidR="004F2C41" w:rsidRPr="008D1BDD" w:rsidRDefault="004F2C41" w:rsidP="008D1BD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№2 создать словарик урока – выписать выделенные жирным шрифтом слова из текста и перевести их.</w:t>
      </w:r>
    </w:p>
    <w:p w:rsidR="004F2C41" w:rsidRPr="008D1BDD" w:rsidRDefault="004F2C41" w:rsidP="008D1BD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Перевести текст устно. Выписать перевод фраз из текста.</w:t>
      </w:r>
    </w:p>
    <w:p w:rsidR="004F2C41" w:rsidRPr="008D1BDD" w:rsidRDefault="004F2C41" w:rsidP="008D1BD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Выполнить упражнения из учебника:</w:t>
      </w:r>
    </w:p>
    <w:p w:rsidR="004F2C41" w:rsidRPr="008D1BDD" w:rsidRDefault="004F2C41" w:rsidP="008D1BDD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№2 вставить пропущенные слова в текст (цифра – слово);</w:t>
      </w:r>
    </w:p>
    <w:p w:rsidR="004F2C41" w:rsidRPr="008D1BDD" w:rsidRDefault="004F2C41" w:rsidP="008D1BDD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№3 понять, какое слово зашифровано (цифра – слово);</w:t>
      </w:r>
    </w:p>
    <w:p w:rsidR="004F2C41" w:rsidRDefault="004F2C41" w:rsidP="008D1BDD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№4 вставить пропущенные слова в текст (цифра – слово).</w:t>
      </w:r>
    </w:p>
    <w:p w:rsidR="004F2C41" w:rsidRPr="008D1BDD" w:rsidRDefault="004F2C41" w:rsidP="008D1BDD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4F2C41" w:rsidRDefault="004F2C41" w:rsidP="008D1B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D1BDD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 xml:space="preserve">2 </w:t>
      </w:r>
      <w:r w:rsidRPr="008D1BDD">
        <w:rPr>
          <w:rFonts w:ascii="Times New Roman" w:hAnsi="Times New Roman"/>
          <w:b/>
          <w:sz w:val="24"/>
          <w:szCs w:val="24"/>
        </w:rPr>
        <w:t xml:space="preserve">на 01.04. Сдать до 07.04. Тема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Ignition</w:t>
      </w:r>
      <w:r w:rsidRPr="008D1BDD">
        <w:rPr>
          <w:rFonts w:ascii="Times New Roman" w:hAnsi="Times New Roman"/>
          <w:b/>
          <w:sz w:val="24"/>
          <w:szCs w:val="24"/>
        </w:rPr>
        <w:t xml:space="preserve">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system</w:t>
      </w:r>
      <w:r w:rsidRPr="008D1BDD">
        <w:rPr>
          <w:rFonts w:ascii="Times New Roman" w:hAnsi="Times New Roman"/>
          <w:b/>
          <w:sz w:val="24"/>
          <w:szCs w:val="24"/>
        </w:rPr>
        <w:t xml:space="preserve"> – </w:t>
      </w:r>
      <w:r>
        <w:rPr>
          <w:rFonts w:ascii="Times New Roman" w:hAnsi="Times New Roman"/>
          <w:b/>
          <w:sz w:val="24"/>
          <w:szCs w:val="24"/>
        </w:rPr>
        <w:t>Система зажигания</w:t>
      </w:r>
      <w:r w:rsidRPr="008D1BDD">
        <w:rPr>
          <w:rFonts w:ascii="Times New Roman" w:hAnsi="Times New Roman"/>
          <w:b/>
          <w:sz w:val="24"/>
          <w:szCs w:val="24"/>
        </w:rPr>
        <w:t xml:space="preserve"> (с. 55-56 файла)</w:t>
      </w:r>
    </w:p>
    <w:p w:rsidR="004F2C41" w:rsidRPr="008D1BDD" w:rsidRDefault="004F2C41" w:rsidP="008D1B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2C41" w:rsidRPr="008D1BDD" w:rsidRDefault="004F2C41" w:rsidP="008D1BD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№1. создать словарик урока – выписать выделенные жирным шрифтом слова из текста и перевести их. Перевести текст устно.</w:t>
      </w:r>
    </w:p>
    <w:p w:rsidR="004F2C41" w:rsidRPr="008D1BDD" w:rsidRDefault="004F2C41" w:rsidP="008D1BD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№2. Исправить написание подчеркнутых слов.</w:t>
      </w:r>
    </w:p>
    <w:p w:rsidR="004F2C41" w:rsidRPr="008D1BDD" w:rsidRDefault="004F2C41" w:rsidP="008D1BD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 xml:space="preserve">№3. Соединить начало фразы и конец (к слову из строки </w:t>
      </w:r>
      <w:r w:rsidRPr="008D1BDD">
        <w:rPr>
          <w:rFonts w:ascii="Times New Roman" w:hAnsi="Times New Roman"/>
          <w:sz w:val="24"/>
          <w:szCs w:val="24"/>
          <w:lang w:val="en-US"/>
        </w:rPr>
        <w:t>A</w:t>
      </w:r>
      <w:r w:rsidRPr="008D1BDD">
        <w:rPr>
          <w:rFonts w:ascii="Times New Roman" w:hAnsi="Times New Roman"/>
          <w:sz w:val="24"/>
          <w:szCs w:val="24"/>
        </w:rPr>
        <w:t xml:space="preserve"> подобрать слово из строки </w:t>
      </w:r>
      <w:r w:rsidRPr="008D1BDD">
        <w:rPr>
          <w:rFonts w:ascii="Times New Roman" w:hAnsi="Times New Roman"/>
          <w:sz w:val="24"/>
          <w:szCs w:val="24"/>
          <w:lang w:val="en-US"/>
        </w:rPr>
        <w:t>B</w:t>
      </w:r>
      <w:r w:rsidRPr="008D1BDD">
        <w:rPr>
          <w:rFonts w:ascii="Times New Roman" w:hAnsi="Times New Roman"/>
          <w:sz w:val="24"/>
          <w:szCs w:val="24"/>
        </w:rPr>
        <w:t>).</w:t>
      </w:r>
    </w:p>
    <w:p w:rsidR="004F2C41" w:rsidRPr="008D1BDD" w:rsidRDefault="004F2C41" w:rsidP="008D1BD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№4. Написать названия элементов электрической системы и системы зажигания (цифра – слово).</w:t>
      </w:r>
    </w:p>
    <w:p w:rsidR="004F2C41" w:rsidRPr="008D1BDD" w:rsidRDefault="004F2C41" w:rsidP="008D1BD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№5. Перевести элементы со схемы письменно.</w:t>
      </w:r>
    </w:p>
    <w:p w:rsidR="004F2C41" w:rsidRDefault="004F2C41" w:rsidP="008D1BD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№6. Перевести предложения письменно.</w:t>
      </w:r>
    </w:p>
    <w:p w:rsidR="004F2C41" w:rsidRPr="008D1BDD" w:rsidRDefault="004F2C41" w:rsidP="008D1BDD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4F2C41" w:rsidRDefault="004F2C41" w:rsidP="008D1B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D1BDD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 xml:space="preserve">3 </w:t>
      </w:r>
      <w:r w:rsidRPr="008D1BDD">
        <w:rPr>
          <w:rFonts w:ascii="Times New Roman" w:hAnsi="Times New Roman"/>
          <w:b/>
          <w:sz w:val="24"/>
          <w:szCs w:val="24"/>
        </w:rPr>
        <w:t xml:space="preserve">на 08.04. Сдать до 14.04. Тема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Fuel</w:t>
      </w:r>
      <w:r w:rsidRPr="008D1BDD">
        <w:rPr>
          <w:rFonts w:ascii="Times New Roman" w:hAnsi="Times New Roman"/>
          <w:b/>
          <w:sz w:val="24"/>
          <w:szCs w:val="24"/>
        </w:rPr>
        <w:t xml:space="preserve">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system</w:t>
      </w:r>
      <w:r w:rsidRPr="008D1BDD">
        <w:rPr>
          <w:rFonts w:ascii="Times New Roman" w:hAnsi="Times New Roman"/>
          <w:b/>
          <w:sz w:val="24"/>
          <w:szCs w:val="24"/>
        </w:rPr>
        <w:t xml:space="preserve"> – </w:t>
      </w:r>
      <w:r>
        <w:rPr>
          <w:rFonts w:ascii="Times New Roman" w:hAnsi="Times New Roman"/>
          <w:b/>
          <w:sz w:val="24"/>
          <w:szCs w:val="24"/>
        </w:rPr>
        <w:t>Топливная система</w:t>
      </w:r>
      <w:r w:rsidRPr="008D1BDD">
        <w:rPr>
          <w:rFonts w:ascii="Times New Roman" w:hAnsi="Times New Roman"/>
          <w:b/>
          <w:sz w:val="24"/>
          <w:szCs w:val="24"/>
        </w:rPr>
        <w:t xml:space="preserve"> (с. 57-58 файла)</w:t>
      </w:r>
    </w:p>
    <w:p w:rsidR="004F2C41" w:rsidRPr="008D1BDD" w:rsidRDefault="004F2C41" w:rsidP="008D1B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2C41" w:rsidRPr="008D1BDD" w:rsidRDefault="004F2C41" w:rsidP="008D1BDD">
      <w:pPr>
        <w:pStyle w:val="ListParagraph"/>
        <w:numPr>
          <w:ilvl w:val="0"/>
          <w:numId w:val="7"/>
        </w:numPr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№1. Прочитать транскрипции, написать слова, соответствующие им (цифра – слово).</w:t>
      </w:r>
    </w:p>
    <w:p w:rsidR="004F2C41" w:rsidRPr="008D1BDD" w:rsidRDefault="004F2C41" w:rsidP="008D1BDD">
      <w:pPr>
        <w:pStyle w:val="ListParagraph"/>
        <w:numPr>
          <w:ilvl w:val="0"/>
          <w:numId w:val="7"/>
        </w:numPr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№2. Написать по 4 слова (можно несвязанные с автомобилем) для каждого глагола, чтобы получились словосочетания.</w:t>
      </w:r>
    </w:p>
    <w:p w:rsidR="004F2C41" w:rsidRPr="008D1BDD" w:rsidRDefault="004F2C41" w:rsidP="008D1BDD">
      <w:pPr>
        <w:pStyle w:val="ListParagraph"/>
        <w:numPr>
          <w:ilvl w:val="0"/>
          <w:numId w:val="7"/>
        </w:numPr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Создать словарик урока – выписать выделенные жирным шрифтом слова из текста учебника и перевести их. Перевести текст устно.</w:t>
      </w:r>
    </w:p>
    <w:p w:rsidR="004F2C41" w:rsidRPr="008D1BDD" w:rsidRDefault="004F2C41" w:rsidP="008D1BDD">
      <w:pPr>
        <w:pStyle w:val="ListParagraph"/>
        <w:numPr>
          <w:ilvl w:val="0"/>
          <w:numId w:val="7"/>
        </w:numPr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№1 из учебника. Ответить на вопросы письменно.</w:t>
      </w:r>
    </w:p>
    <w:p w:rsidR="004F2C41" w:rsidRPr="008D1BDD" w:rsidRDefault="004F2C41" w:rsidP="008D1BDD">
      <w:pPr>
        <w:pStyle w:val="ListParagraph"/>
        <w:numPr>
          <w:ilvl w:val="0"/>
          <w:numId w:val="7"/>
        </w:numPr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№2 из учебника. Сказать, верно или неверно (</w:t>
      </w:r>
      <w:r w:rsidRPr="008D1BDD">
        <w:rPr>
          <w:rFonts w:ascii="Times New Roman" w:hAnsi="Times New Roman"/>
          <w:sz w:val="24"/>
          <w:szCs w:val="24"/>
          <w:lang w:val="en-US"/>
        </w:rPr>
        <w:t>true</w:t>
      </w:r>
      <w:r w:rsidRPr="008D1BDD">
        <w:rPr>
          <w:rFonts w:ascii="Times New Roman" w:hAnsi="Times New Roman"/>
          <w:sz w:val="24"/>
          <w:szCs w:val="24"/>
        </w:rPr>
        <w:t xml:space="preserve"> / </w:t>
      </w:r>
      <w:r w:rsidRPr="008D1BDD">
        <w:rPr>
          <w:rFonts w:ascii="Times New Roman" w:hAnsi="Times New Roman"/>
          <w:sz w:val="24"/>
          <w:szCs w:val="24"/>
          <w:lang w:val="en-US"/>
        </w:rPr>
        <w:t>false</w:t>
      </w:r>
      <w:r w:rsidRPr="008D1BDD">
        <w:rPr>
          <w:rFonts w:ascii="Times New Roman" w:hAnsi="Times New Roman"/>
          <w:sz w:val="24"/>
          <w:szCs w:val="24"/>
        </w:rPr>
        <w:t>).</w:t>
      </w:r>
    </w:p>
    <w:p w:rsidR="004F2C41" w:rsidRPr="008D1BDD" w:rsidRDefault="004F2C41" w:rsidP="008D1BDD">
      <w:pPr>
        <w:pStyle w:val="ListParagraph"/>
        <w:numPr>
          <w:ilvl w:val="0"/>
          <w:numId w:val="7"/>
        </w:numPr>
        <w:spacing w:after="0" w:line="240" w:lineRule="auto"/>
        <w:ind w:left="0" w:firstLine="426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№3 из учебника. Соединить слово и его определение (цифра – слово).</w:t>
      </w:r>
    </w:p>
    <w:p w:rsidR="004F2C41" w:rsidRPr="009A2212" w:rsidRDefault="004F2C41" w:rsidP="008D1BDD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2C41" w:rsidRDefault="004F2C41" w:rsidP="008D1B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D1BDD">
        <w:rPr>
          <w:rFonts w:ascii="Times New Roman" w:hAnsi="Times New Roman"/>
          <w:b/>
          <w:sz w:val="24"/>
          <w:szCs w:val="24"/>
        </w:rPr>
        <w:t>Задание</w:t>
      </w:r>
      <w:r>
        <w:rPr>
          <w:rFonts w:ascii="Times New Roman" w:hAnsi="Times New Roman"/>
          <w:b/>
          <w:sz w:val="24"/>
          <w:szCs w:val="24"/>
        </w:rPr>
        <w:t xml:space="preserve"> 4</w:t>
      </w:r>
      <w:r w:rsidRPr="008D1BDD">
        <w:rPr>
          <w:rFonts w:ascii="Times New Roman" w:hAnsi="Times New Roman"/>
          <w:b/>
          <w:sz w:val="24"/>
          <w:szCs w:val="24"/>
        </w:rPr>
        <w:t xml:space="preserve"> на 15.04. Сдать до 21.04. Тема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lubrication</w:t>
      </w:r>
      <w:r w:rsidRPr="008D1BDD">
        <w:rPr>
          <w:rFonts w:ascii="Times New Roman" w:hAnsi="Times New Roman"/>
          <w:b/>
          <w:sz w:val="24"/>
          <w:szCs w:val="24"/>
        </w:rPr>
        <w:t xml:space="preserve">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system</w:t>
      </w:r>
      <w:r w:rsidRPr="008D1BDD">
        <w:rPr>
          <w:rFonts w:ascii="Times New Roman" w:hAnsi="Times New Roman"/>
          <w:b/>
          <w:sz w:val="24"/>
          <w:szCs w:val="24"/>
        </w:rPr>
        <w:t xml:space="preserve"> – Смазочная система. (с. 59-60 файла)</w:t>
      </w:r>
    </w:p>
    <w:p w:rsidR="004F2C41" w:rsidRPr="008D1BDD" w:rsidRDefault="004F2C41" w:rsidP="008D1B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2C41" w:rsidRPr="008D1BDD" w:rsidRDefault="004F2C41" w:rsidP="008D1BDD">
      <w:pPr>
        <w:pStyle w:val="ListParagraph"/>
        <w:numPr>
          <w:ilvl w:val="0"/>
          <w:numId w:val="8"/>
        </w:numPr>
        <w:tabs>
          <w:tab w:val="clear" w:pos="1440"/>
          <w:tab w:val="num" w:pos="720"/>
        </w:tabs>
        <w:spacing w:after="0" w:line="240" w:lineRule="auto"/>
        <w:ind w:left="360" w:firstLine="0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Создать словарик урока – выписать выделенные жирным шрифтом слова из текста учебника и перевести их. Перевести текст устно.</w:t>
      </w:r>
    </w:p>
    <w:p w:rsidR="004F2C41" w:rsidRPr="008D1BDD" w:rsidRDefault="004F2C41" w:rsidP="008D1BDD">
      <w:pPr>
        <w:pStyle w:val="ListParagraph"/>
        <w:numPr>
          <w:ilvl w:val="0"/>
          <w:numId w:val="8"/>
        </w:numPr>
        <w:tabs>
          <w:tab w:val="clear" w:pos="1440"/>
          <w:tab w:val="num" w:pos="720"/>
        </w:tabs>
        <w:spacing w:after="0" w:line="240" w:lineRule="auto"/>
        <w:ind w:left="360" w:firstLine="0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№1 из учебника. Ответить на вопросы письменно.</w:t>
      </w:r>
    </w:p>
    <w:p w:rsidR="004F2C41" w:rsidRPr="008D1BDD" w:rsidRDefault="004F2C41" w:rsidP="008D1BDD">
      <w:pPr>
        <w:pStyle w:val="ListParagraph"/>
        <w:numPr>
          <w:ilvl w:val="0"/>
          <w:numId w:val="8"/>
        </w:numPr>
        <w:tabs>
          <w:tab w:val="clear" w:pos="1440"/>
          <w:tab w:val="num" w:pos="720"/>
        </w:tabs>
        <w:spacing w:after="0" w:line="240" w:lineRule="auto"/>
        <w:ind w:left="360" w:firstLine="0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№2 из учебника. Сказать, верно или неверно (</w:t>
      </w:r>
      <w:r w:rsidRPr="008D1BDD">
        <w:rPr>
          <w:rFonts w:ascii="Times New Roman" w:hAnsi="Times New Roman"/>
          <w:sz w:val="24"/>
          <w:szCs w:val="24"/>
          <w:lang w:val="en-US"/>
        </w:rPr>
        <w:t>true</w:t>
      </w:r>
      <w:r w:rsidRPr="008D1BDD">
        <w:rPr>
          <w:rFonts w:ascii="Times New Roman" w:hAnsi="Times New Roman"/>
          <w:sz w:val="24"/>
          <w:szCs w:val="24"/>
        </w:rPr>
        <w:t xml:space="preserve"> / </w:t>
      </w:r>
      <w:r w:rsidRPr="008D1BDD">
        <w:rPr>
          <w:rFonts w:ascii="Times New Roman" w:hAnsi="Times New Roman"/>
          <w:sz w:val="24"/>
          <w:szCs w:val="24"/>
          <w:lang w:val="en-US"/>
        </w:rPr>
        <w:t>false</w:t>
      </w:r>
      <w:r w:rsidRPr="008D1BDD">
        <w:rPr>
          <w:rFonts w:ascii="Times New Roman" w:hAnsi="Times New Roman"/>
          <w:sz w:val="24"/>
          <w:szCs w:val="24"/>
        </w:rPr>
        <w:t>).</w:t>
      </w:r>
    </w:p>
    <w:p w:rsidR="004F2C41" w:rsidRPr="008D1BDD" w:rsidRDefault="004F2C41" w:rsidP="008D1BDD">
      <w:pPr>
        <w:pStyle w:val="ListParagraph"/>
        <w:numPr>
          <w:ilvl w:val="0"/>
          <w:numId w:val="8"/>
        </w:numPr>
        <w:tabs>
          <w:tab w:val="clear" w:pos="1440"/>
          <w:tab w:val="num" w:pos="720"/>
        </w:tabs>
        <w:spacing w:after="0" w:line="240" w:lineRule="auto"/>
        <w:ind w:left="360" w:firstLine="0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№3 из учебника. Соединить слово и его определение (цифра – слово).</w:t>
      </w:r>
    </w:p>
    <w:p w:rsidR="004F2C41" w:rsidRPr="008D1BDD" w:rsidRDefault="004F2C41" w:rsidP="008D1BDD">
      <w:pPr>
        <w:pStyle w:val="ListParagraph"/>
        <w:numPr>
          <w:ilvl w:val="0"/>
          <w:numId w:val="8"/>
        </w:numPr>
        <w:tabs>
          <w:tab w:val="clear" w:pos="1440"/>
          <w:tab w:val="num" w:pos="720"/>
        </w:tabs>
        <w:spacing w:after="0" w:line="240" w:lineRule="auto"/>
        <w:ind w:left="360" w:firstLine="0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№4 из учебника. Вставить слова в пропуски (цифра – слово).</w:t>
      </w:r>
    </w:p>
    <w:p w:rsidR="004F2C41" w:rsidRPr="008D1BDD" w:rsidRDefault="004F2C41" w:rsidP="008D1BDD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2C41" w:rsidRPr="008D1BDD" w:rsidRDefault="004F2C41" w:rsidP="008D1B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D1BDD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 xml:space="preserve">5 </w:t>
      </w:r>
      <w:r w:rsidRPr="008D1BDD">
        <w:rPr>
          <w:rFonts w:ascii="Times New Roman" w:hAnsi="Times New Roman"/>
          <w:b/>
          <w:sz w:val="24"/>
          <w:szCs w:val="24"/>
        </w:rPr>
        <w:t xml:space="preserve">на 29.04. Сдать до 30.04. Тема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Cooling</w:t>
      </w:r>
      <w:r w:rsidRPr="008D1BDD">
        <w:rPr>
          <w:rFonts w:ascii="Times New Roman" w:hAnsi="Times New Roman"/>
          <w:b/>
          <w:sz w:val="24"/>
          <w:szCs w:val="24"/>
        </w:rPr>
        <w:t xml:space="preserve"> 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>system</w:t>
      </w:r>
      <w:r w:rsidRPr="008D1BDD">
        <w:rPr>
          <w:rFonts w:ascii="Times New Roman" w:hAnsi="Times New Roman"/>
          <w:b/>
          <w:sz w:val="24"/>
          <w:szCs w:val="24"/>
        </w:rPr>
        <w:t xml:space="preserve"> – Система охлаждения (с. 63-64 файла)</w:t>
      </w:r>
    </w:p>
    <w:p w:rsidR="004F2C41" w:rsidRPr="008D1BDD" w:rsidRDefault="004F2C41" w:rsidP="008D1B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№1 – Соединить слова, чтобы получились словосочетания – элементы систем двигателя. Одно слово может использоваться несколько раз.</w:t>
      </w:r>
    </w:p>
    <w:p w:rsidR="004F2C41" w:rsidRPr="008D1BDD" w:rsidRDefault="004F2C41" w:rsidP="008D1B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№2 – Написать названия систем двигателя и их функции.</w:t>
      </w:r>
    </w:p>
    <w:p w:rsidR="004F2C41" w:rsidRPr="008D1BDD" w:rsidRDefault="004F2C41" w:rsidP="008D1B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 xml:space="preserve">№3 – правильно прочитать слова. Если не знаете, как произносится слово, можете воспользоваться сайтом </w:t>
      </w:r>
      <w:hyperlink r:id="rId6" w:history="1">
        <w:r w:rsidRPr="008D1BDD">
          <w:rPr>
            <w:rStyle w:val="Hyperlink"/>
            <w:rFonts w:ascii="Times New Roman" w:hAnsi="Times New Roman"/>
            <w:sz w:val="24"/>
            <w:szCs w:val="24"/>
          </w:rPr>
          <w:t>https://wooordhunt.ru/word/push</w:t>
        </w:r>
      </w:hyperlink>
      <w:r w:rsidRPr="008D1BDD">
        <w:rPr>
          <w:rFonts w:ascii="Times New Roman" w:hAnsi="Times New Roman"/>
          <w:sz w:val="24"/>
          <w:szCs w:val="24"/>
        </w:rPr>
        <w:t>. Выписать новые слова и перевести их.</w:t>
      </w:r>
    </w:p>
    <w:p w:rsidR="004F2C41" w:rsidRPr="008D1BDD" w:rsidRDefault="004F2C41" w:rsidP="008D1B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№4 – разделить слова на звуки, данные в №3. (можно слово-цифра строчки, куда бы его отнесли)</w:t>
      </w:r>
    </w:p>
    <w:p w:rsidR="004F2C41" w:rsidRPr="008D1BDD" w:rsidRDefault="004F2C41" w:rsidP="008D1B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№5- Выполнить задания из учебника</w:t>
      </w:r>
    </w:p>
    <w:p w:rsidR="004F2C41" w:rsidRPr="008D1BDD" w:rsidRDefault="004F2C41" w:rsidP="008D1BD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№1 из учебника. Ответить на вопросы письменно.</w:t>
      </w:r>
    </w:p>
    <w:p w:rsidR="004F2C41" w:rsidRPr="008D1BDD" w:rsidRDefault="004F2C41" w:rsidP="008D1BDD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№2 выбрать правильный вариант (цифра – буква);</w:t>
      </w:r>
    </w:p>
    <w:p w:rsidR="004F2C41" w:rsidRPr="008D1BDD" w:rsidRDefault="004F2C41" w:rsidP="008D1BDD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№3 соединить слово и его определение (цифра – буква);</w:t>
      </w:r>
    </w:p>
    <w:p w:rsidR="004F2C41" w:rsidRPr="008D1BDD" w:rsidRDefault="004F2C41" w:rsidP="008D1BDD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№4 вставить пропущенные слова в предложения (цифра – слово).</w:t>
      </w:r>
    </w:p>
    <w:p w:rsidR="004F2C41" w:rsidRPr="008D1BDD" w:rsidRDefault="004F2C41" w:rsidP="008D1BDD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2C41" w:rsidRPr="00967F3C" w:rsidRDefault="004F2C41" w:rsidP="008D1B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1BDD">
        <w:rPr>
          <w:rFonts w:ascii="Times New Roman" w:hAnsi="Times New Roman"/>
          <w:sz w:val="24"/>
          <w:szCs w:val="24"/>
        </w:rPr>
        <w:t>Сдать лично либо в электронном</w:t>
      </w:r>
      <w:r>
        <w:rPr>
          <w:rFonts w:ascii="Times New Roman" w:hAnsi="Times New Roman"/>
          <w:sz w:val="24"/>
          <w:szCs w:val="24"/>
        </w:rPr>
        <w:t xml:space="preserve"> варианте в ЛС </w:t>
      </w:r>
      <w:hyperlink r:id="rId7" w:history="1">
        <w:r>
          <w:rPr>
            <w:rStyle w:val="Hyperlink"/>
            <w:rFonts w:ascii="Times New Roman" w:hAnsi="Times New Roman"/>
            <w:sz w:val="24"/>
            <w:szCs w:val="24"/>
          </w:rPr>
          <w:t>https://vk.com/zhm_tatiana</w:t>
        </w:r>
      </w:hyperlink>
      <w:r>
        <w:rPr>
          <w:rFonts w:ascii="Times New Roman" w:hAnsi="Times New Roman"/>
          <w:sz w:val="24"/>
          <w:szCs w:val="24"/>
        </w:rPr>
        <w:t xml:space="preserve"> (можно фото тетради)</w:t>
      </w:r>
    </w:p>
    <w:p w:rsidR="004F2C41" w:rsidRPr="008D1BDD" w:rsidRDefault="004F2C41" w:rsidP="008D1BDD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9A2212">
        <w:rPr>
          <w:rFonts w:ascii="Times New Roman" w:hAnsi="Times New Roman"/>
          <w:sz w:val="24"/>
          <w:szCs w:val="24"/>
          <w:lang w:val="en-US"/>
        </w:rPr>
        <w:br w:type="page"/>
      </w:r>
      <w:r w:rsidRPr="008D1BDD">
        <w:rPr>
          <w:rFonts w:ascii="Times New Roman" w:hAnsi="Times New Roman"/>
          <w:b/>
          <w:sz w:val="24"/>
          <w:szCs w:val="24"/>
        </w:rPr>
        <w:t>УРОК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 xml:space="preserve"> 25.03.2020</w:t>
      </w:r>
    </w:p>
    <w:p w:rsidR="004F2C41" w:rsidRPr="00ED2A77" w:rsidRDefault="004F2C41" w:rsidP="002C1AC9">
      <w:pPr>
        <w:spacing w:after="0" w:line="240" w:lineRule="auto"/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</w:pPr>
      <w:r w:rsidRPr="00ED2A77"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  <w:t xml:space="preserve">1. </w:t>
      </w:r>
      <w:r w:rsidRPr="002C1AC9"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  <w:t>Choose</w:t>
      </w:r>
      <w:r w:rsidRPr="00ED2A77"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  <w:t xml:space="preserve"> </w:t>
      </w:r>
      <w:r w:rsidRPr="002C1AC9"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  <w:t>the</w:t>
      </w:r>
      <w:r w:rsidRPr="00ED2A77"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  <w:t xml:space="preserve"> </w:t>
      </w:r>
      <w:r w:rsidRPr="002C1AC9"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  <w:t>engine</w:t>
      </w:r>
      <w:r w:rsidRPr="00ED2A77"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  <w:t xml:space="preserve"> </w:t>
      </w:r>
      <w:r w:rsidRPr="002C1AC9"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  <w:t>systems</w:t>
      </w:r>
      <w:r w:rsidRPr="00ED2A77"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  <w:t>.</w:t>
      </w:r>
    </w:p>
    <w:p w:rsidR="004F2C41" w:rsidRPr="00ED2A77" w:rsidRDefault="004F2C41" w:rsidP="002C1AC9">
      <w:pPr>
        <w:spacing w:after="0" w:line="240" w:lineRule="auto"/>
        <w:rPr>
          <w:rFonts w:ascii="Times New Roman" w:hAnsi="Times New Roman"/>
          <w:b/>
          <w:color w:val="09080B"/>
          <w:sz w:val="28"/>
          <w:szCs w:val="28"/>
          <w:lang w:val="en-US" w:eastAsia="ru-RU"/>
        </w:rPr>
      </w:pPr>
    </w:p>
    <w:p w:rsidR="004F2C41" w:rsidRPr="002C1AC9" w:rsidRDefault="004F2C41" w:rsidP="002C1AC9">
      <w:pPr>
        <w:spacing w:after="0" w:line="240" w:lineRule="auto"/>
        <w:jc w:val="both"/>
        <w:rPr>
          <w:rFonts w:ascii="Times New Roman" w:hAnsi="Times New Roman"/>
          <w:color w:val="09080B"/>
          <w:sz w:val="28"/>
          <w:szCs w:val="28"/>
          <w:lang w:val="en-US" w:eastAsia="ru-RU"/>
        </w:rPr>
      </w:pPr>
      <w:r w:rsidRPr="002C1AC9">
        <w:rPr>
          <w:rFonts w:ascii="Times New Roman" w:hAnsi="Times New Roman"/>
          <w:color w:val="09080B"/>
          <w:sz w:val="28"/>
          <w:szCs w:val="28"/>
          <w:lang w:val="en-US" w:eastAsia="ru-RU"/>
        </w:rPr>
        <w:t xml:space="preserve">Cooling system, lubricating system, ignition system, fuel system, electrical system, </w:t>
      </w:r>
    </w:p>
    <w:p w:rsidR="004F2C41" w:rsidRDefault="004F2C41" w:rsidP="002C1AC9">
      <w:pPr>
        <w:spacing w:after="0" w:line="240" w:lineRule="auto"/>
        <w:rPr>
          <w:rFonts w:ascii="Times New Roman" w:hAnsi="Times New Roman"/>
          <w:color w:val="09080B"/>
          <w:sz w:val="28"/>
          <w:szCs w:val="28"/>
          <w:lang w:val="en-US" w:eastAsia="ru-RU"/>
        </w:rPr>
      </w:pPr>
      <w:r w:rsidRPr="002C1AC9">
        <w:rPr>
          <w:rFonts w:ascii="Times New Roman" w:hAnsi="Times New Roman"/>
          <w:color w:val="09080B"/>
          <w:sz w:val="28"/>
          <w:szCs w:val="28"/>
          <w:lang w:val="en-US" w:eastAsia="ru-RU"/>
        </w:rPr>
        <w:t>suspension system, steering system, transmission system, exhaust system.</w:t>
      </w:r>
    </w:p>
    <w:p w:rsidR="004F2C41" w:rsidRPr="002C1AC9" w:rsidRDefault="004F2C41" w:rsidP="002C1AC9">
      <w:pPr>
        <w:spacing w:after="0" w:line="240" w:lineRule="auto"/>
        <w:rPr>
          <w:rFonts w:ascii="Times New Roman" w:hAnsi="Times New Roman"/>
          <w:color w:val="09080B"/>
          <w:sz w:val="28"/>
          <w:szCs w:val="28"/>
          <w:lang w:val="en-US" w:eastAsia="ru-RU"/>
        </w:rPr>
      </w:pPr>
    </w:p>
    <w:p w:rsidR="004F2C41" w:rsidRDefault="004F2C41" w:rsidP="002C1AC9">
      <w:pPr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2C1AC9">
        <w:rPr>
          <w:rFonts w:ascii="Times New Roman" w:hAnsi="Times New Roman"/>
          <w:b/>
          <w:sz w:val="24"/>
          <w:szCs w:val="24"/>
          <w:lang w:val="en-US"/>
        </w:rPr>
        <w:t>2. Write out the new words from the text. Translate them.</w:t>
      </w:r>
    </w:p>
    <w:p w:rsidR="004F2C41" w:rsidRDefault="004F2C41" w:rsidP="002C1AC9">
      <w:pPr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3. Read the text and write the translations of the phrases.</w:t>
      </w:r>
    </w:p>
    <w:p w:rsidR="004F2C41" w:rsidRPr="002C1AC9" w:rsidRDefault="004F2C41" w:rsidP="002C1AC9">
      <w:pPr>
        <w:tabs>
          <w:tab w:val="left" w:pos="226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1AC9">
        <w:rPr>
          <w:rFonts w:ascii="Times New Roman" w:hAnsi="Times New Roman"/>
          <w:sz w:val="28"/>
          <w:szCs w:val="28"/>
        </w:rPr>
        <w:t>Замена крышки распределителя, настройка, установка, не беспокойтесь!, большой выбор продуктов, сравнить, проблема, различный, прикуривание</w:t>
      </w:r>
    </w:p>
    <w:p w:rsidR="004F2C41" w:rsidRPr="002C1AC9" w:rsidRDefault="004F2C41" w:rsidP="002C1AC9">
      <w:pPr>
        <w:jc w:val="both"/>
        <w:rPr>
          <w:rFonts w:ascii="Times New Roman" w:hAnsi="Times New Roman"/>
          <w:b/>
          <w:sz w:val="24"/>
          <w:szCs w:val="24"/>
        </w:rPr>
      </w:pPr>
    </w:p>
    <w:p w:rsidR="004F2C41" w:rsidRDefault="004F2C41" w:rsidP="002C1A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3274A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3.5pt;height:317.25pt;visibility:visible">
            <v:imagedata r:id="rId8" o:title=""/>
          </v:shape>
        </w:pict>
      </w:r>
    </w:p>
    <w:p w:rsidR="004F2C41" w:rsidRDefault="004F2C41" w:rsidP="002C1AC9">
      <w:pPr>
        <w:rPr>
          <w:rFonts w:ascii="Times New Roman" w:hAnsi="Times New Roman"/>
          <w:sz w:val="24"/>
          <w:szCs w:val="24"/>
        </w:rPr>
      </w:pPr>
      <w:r w:rsidRPr="0063274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style="width:462pt;height:333pt;visibility:visible">
            <v:imagedata r:id="rId9" o:title=""/>
          </v:shape>
        </w:pict>
      </w:r>
    </w:p>
    <w:p w:rsidR="004F2C41" w:rsidRDefault="004F2C41" w:rsidP="002C1AC9">
      <w:pPr>
        <w:rPr>
          <w:rFonts w:ascii="Times New Roman" w:hAnsi="Times New Roman"/>
          <w:sz w:val="24"/>
          <w:szCs w:val="24"/>
        </w:rPr>
      </w:pPr>
      <w:r w:rsidRPr="0063274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7" type="#_x0000_t75" style="width:364.5pt;height:313.5pt;visibility:visible">
            <v:imagedata r:id="rId10" o:title=""/>
          </v:shape>
        </w:pict>
      </w:r>
    </w:p>
    <w:p w:rsidR="004F2C41" w:rsidRDefault="004F2C41" w:rsidP="002C1AC9">
      <w:pPr>
        <w:rPr>
          <w:rFonts w:ascii="Times New Roman" w:hAnsi="Times New Roman"/>
          <w:sz w:val="24"/>
          <w:szCs w:val="24"/>
        </w:rPr>
      </w:pPr>
    </w:p>
    <w:p w:rsidR="004F2C41" w:rsidRPr="008D1BDD" w:rsidRDefault="004F2C41" w:rsidP="008D1BDD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9A2212">
        <w:rPr>
          <w:rFonts w:ascii="Times New Roman" w:hAnsi="Times New Roman"/>
          <w:sz w:val="24"/>
          <w:szCs w:val="24"/>
          <w:lang w:val="en-US"/>
        </w:rPr>
        <w:br w:type="page"/>
      </w:r>
      <w:r w:rsidRPr="008D1BDD">
        <w:rPr>
          <w:rFonts w:ascii="Times New Roman" w:hAnsi="Times New Roman"/>
          <w:b/>
          <w:sz w:val="24"/>
          <w:szCs w:val="24"/>
        </w:rPr>
        <w:t>УРОК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 xml:space="preserve"> 01.04.2020</w:t>
      </w:r>
    </w:p>
    <w:p w:rsidR="004F2C41" w:rsidRPr="00823155" w:rsidRDefault="004F2C41" w:rsidP="008231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23155">
        <w:rPr>
          <w:rFonts w:ascii="Times New Roman" w:hAnsi="Times New Roman"/>
          <w:b/>
          <w:sz w:val="28"/>
          <w:szCs w:val="28"/>
          <w:lang w:val="en-US"/>
        </w:rPr>
        <w:t>1. Write out the new words from the text. Translate them.</w:t>
      </w:r>
    </w:p>
    <w:p w:rsidR="004F2C41" w:rsidRPr="00823155" w:rsidRDefault="004F2C41" w:rsidP="008231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4F2C41" w:rsidRPr="00823155" w:rsidRDefault="004F2C41" w:rsidP="008231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63274A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9" o:spid="_x0000_i1028" type="#_x0000_t75" style="width:426.75pt;height:302.25pt;visibility:visible">
            <v:imagedata r:id="rId11" o:title=""/>
          </v:shape>
        </w:pict>
      </w:r>
    </w:p>
    <w:p w:rsidR="004F2C41" w:rsidRPr="00823155" w:rsidRDefault="004F2C41" w:rsidP="008231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F2C41" w:rsidRPr="00823155" w:rsidRDefault="004F2C41" w:rsidP="008231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23155">
        <w:rPr>
          <w:rFonts w:ascii="Times New Roman" w:hAnsi="Times New Roman"/>
          <w:b/>
          <w:sz w:val="28"/>
          <w:szCs w:val="28"/>
          <w:lang w:val="en-US"/>
        </w:rPr>
        <w:t>2. Correct the spelling.</w:t>
      </w:r>
    </w:p>
    <w:p w:rsidR="004F2C41" w:rsidRPr="00823155" w:rsidRDefault="004F2C41" w:rsidP="008231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F2C41" w:rsidRPr="00823155" w:rsidRDefault="004F2C41" w:rsidP="008231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823155">
        <w:rPr>
          <w:rFonts w:ascii="Times New Roman" w:hAnsi="Times New Roman"/>
          <w:sz w:val="28"/>
          <w:szCs w:val="28"/>
          <w:lang w:val="en-US"/>
        </w:rPr>
        <w:t xml:space="preserve">Compare your car's symptoms to our </w:t>
      </w:r>
      <w:r w:rsidRPr="00823155">
        <w:rPr>
          <w:rFonts w:ascii="Times New Roman" w:hAnsi="Times New Roman"/>
          <w:sz w:val="28"/>
          <w:szCs w:val="28"/>
          <w:u w:val="single"/>
          <w:lang w:val="en-US"/>
        </w:rPr>
        <w:t>ghoorutestobiln</w:t>
      </w:r>
      <w:r w:rsidRPr="00823155">
        <w:rPr>
          <w:rFonts w:ascii="Times New Roman" w:hAnsi="Times New Roman"/>
          <w:sz w:val="28"/>
          <w:szCs w:val="28"/>
          <w:lang w:val="en-US"/>
        </w:rPr>
        <w:t xml:space="preserve"> list to see what's wrong. Check the cables and ground </w:t>
      </w:r>
      <w:r w:rsidRPr="00823155">
        <w:rPr>
          <w:rFonts w:ascii="Times New Roman" w:hAnsi="Times New Roman"/>
          <w:sz w:val="28"/>
          <w:szCs w:val="28"/>
          <w:u w:val="single"/>
          <w:lang w:val="en-US"/>
        </w:rPr>
        <w:t>toncinecon</w:t>
      </w:r>
      <w:r w:rsidRPr="00823155">
        <w:rPr>
          <w:rFonts w:ascii="Times New Roman" w:hAnsi="Times New Roman"/>
          <w:sz w:val="28"/>
          <w:szCs w:val="28"/>
          <w:lang w:val="en-US"/>
        </w:rPr>
        <w:t xml:space="preserve">. The engine makes a </w:t>
      </w:r>
      <w:r w:rsidRPr="00823155">
        <w:rPr>
          <w:rFonts w:ascii="Times New Roman" w:hAnsi="Times New Roman"/>
          <w:sz w:val="28"/>
          <w:szCs w:val="28"/>
          <w:u w:val="single"/>
          <w:lang w:val="en-US"/>
        </w:rPr>
        <w:t>kincligc</w:t>
      </w:r>
      <w:r w:rsidRPr="00823155">
        <w:rPr>
          <w:rFonts w:ascii="Times New Roman" w:hAnsi="Times New Roman"/>
          <w:sz w:val="28"/>
          <w:szCs w:val="28"/>
          <w:lang w:val="en-US"/>
        </w:rPr>
        <w:t xml:space="preserve"> noise but it doesn't turn over. There could be a </w:t>
      </w:r>
      <w:r w:rsidRPr="00823155">
        <w:rPr>
          <w:rFonts w:ascii="Times New Roman" w:hAnsi="Times New Roman"/>
          <w:sz w:val="28"/>
          <w:szCs w:val="28"/>
          <w:u w:val="single"/>
          <w:lang w:val="en-US"/>
        </w:rPr>
        <w:t>oseol</w:t>
      </w:r>
      <w:r w:rsidRPr="00823155">
        <w:rPr>
          <w:rFonts w:ascii="Times New Roman" w:hAnsi="Times New Roman"/>
          <w:sz w:val="28"/>
          <w:szCs w:val="28"/>
          <w:lang w:val="en-US"/>
        </w:rPr>
        <w:t xml:space="preserve"> connection involving the starter. The starter could be bad, or you have a </w:t>
      </w:r>
      <w:r w:rsidRPr="00823155">
        <w:rPr>
          <w:rFonts w:ascii="Times New Roman" w:hAnsi="Times New Roman"/>
          <w:sz w:val="28"/>
          <w:szCs w:val="28"/>
          <w:u w:val="single"/>
          <w:lang w:val="en-US"/>
        </w:rPr>
        <w:t>gafinil</w:t>
      </w:r>
      <w:r w:rsidRPr="00823155">
        <w:rPr>
          <w:rFonts w:ascii="Times New Roman" w:hAnsi="Times New Roman"/>
          <w:sz w:val="28"/>
          <w:szCs w:val="28"/>
          <w:lang w:val="en-US"/>
        </w:rPr>
        <w:t xml:space="preserve"> ignition switch. A mechanic can </w:t>
      </w:r>
      <w:r w:rsidRPr="00823155">
        <w:rPr>
          <w:rFonts w:ascii="Times New Roman" w:hAnsi="Times New Roman"/>
          <w:sz w:val="28"/>
          <w:szCs w:val="28"/>
          <w:u w:val="single"/>
          <w:lang w:val="en-US"/>
        </w:rPr>
        <w:t>racpele</w:t>
      </w:r>
      <w:r w:rsidRPr="00823155">
        <w:rPr>
          <w:rFonts w:ascii="Times New Roman" w:hAnsi="Times New Roman"/>
          <w:sz w:val="28"/>
          <w:szCs w:val="28"/>
          <w:lang w:val="en-US"/>
        </w:rPr>
        <w:t xml:space="preserve"> your ignition switch, battery cables, or starter. Your car should </w:t>
      </w:r>
      <w:r w:rsidRPr="00823155">
        <w:rPr>
          <w:rFonts w:ascii="Times New Roman" w:hAnsi="Times New Roman"/>
          <w:sz w:val="28"/>
          <w:szCs w:val="28"/>
          <w:u w:val="single"/>
          <w:lang w:val="en-US"/>
        </w:rPr>
        <w:t>trast</w:t>
      </w:r>
      <w:r w:rsidRPr="00823155">
        <w:rPr>
          <w:rFonts w:ascii="Times New Roman" w:hAnsi="Times New Roman"/>
          <w:sz w:val="28"/>
          <w:szCs w:val="28"/>
          <w:lang w:val="en-US"/>
        </w:rPr>
        <w:t xml:space="preserve"> normally once it's charged. Have a mechanic check the </w:t>
      </w:r>
      <w:r w:rsidRPr="00823155">
        <w:rPr>
          <w:rFonts w:ascii="Times New Roman" w:hAnsi="Times New Roman"/>
          <w:sz w:val="28"/>
          <w:szCs w:val="28"/>
          <w:u w:val="single"/>
          <w:lang w:val="en-US"/>
        </w:rPr>
        <w:t>naltaroter</w:t>
      </w:r>
      <w:r w:rsidRPr="00823155">
        <w:rPr>
          <w:rFonts w:ascii="Times New Roman" w:hAnsi="Times New Roman"/>
          <w:sz w:val="28"/>
          <w:szCs w:val="28"/>
          <w:lang w:val="en-US"/>
        </w:rPr>
        <w:t>.</w:t>
      </w:r>
    </w:p>
    <w:p w:rsidR="004F2C41" w:rsidRPr="00823155" w:rsidRDefault="004F2C41" w:rsidP="008231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F2C41" w:rsidRPr="00823155" w:rsidRDefault="004F2C41" w:rsidP="00823155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823155">
        <w:rPr>
          <w:rFonts w:ascii="Times New Roman" w:hAnsi="Times New Roman"/>
          <w:b/>
          <w:sz w:val="28"/>
          <w:szCs w:val="28"/>
          <w:lang w:val="en-US"/>
        </w:rPr>
        <w:t>3. Match each word from A with one from B to make word combinations.</w:t>
      </w:r>
    </w:p>
    <w:p w:rsidR="004F2C41" w:rsidRPr="00823155" w:rsidRDefault="004F2C41" w:rsidP="00823155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4F2C41" w:rsidRPr="00823155" w:rsidRDefault="004F2C41" w:rsidP="008231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823155">
        <w:rPr>
          <w:rFonts w:ascii="Times New Roman" w:hAnsi="Times New Roman"/>
          <w:sz w:val="28"/>
          <w:szCs w:val="28"/>
          <w:lang w:val="en-US"/>
        </w:rPr>
        <w:t>A) feeler, distributor, ignition, burned-out, ground, positive, fuse, jump.</w:t>
      </w:r>
    </w:p>
    <w:p w:rsidR="004F2C41" w:rsidRPr="00823155" w:rsidRDefault="004F2C41" w:rsidP="008231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823155">
        <w:rPr>
          <w:rFonts w:ascii="Times New Roman" w:hAnsi="Times New Roman"/>
          <w:sz w:val="28"/>
          <w:szCs w:val="28"/>
          <w:lang w:val="en-US"/>
        </w:rPr>
        <w:t>B) terminal, connection, fuse, start, switch, box, cap, gauge.</w:t>
      </w:r>
    </w:p>
    <w:p w:rsidR="004F2C41" w:rsidRPr="00823155" w:rsidRDefault="004F2C41" w:rsidP="008231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F2C41" w:rsidRPr="00823155" w:rsidRDefault="004F2C41" w:rsidP="008231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23155">
        <w:rPr>
          <w:rFonts w:ascii="Times New Roman" w:hAnsi="Times New Roman"/>
          <w:b/>
          <w:sz w:val="28"/>
          <w:szCs w:val="28"/>
          <w:lang w:val="en-US"/>
        </w:rPr>
        <w:t>4. Name the elements of ignition system.</w:t>
      </w:r>
    </w:p>
    <w:p w:rsidR="004F2C41" w:rsidRPr="00823155" w:rsidRDefault="004F2C41" w:rsidP="00823155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</w:p>
    <w:p w:rsidR="004F2C41" w:rsidRPr="00823155" w:rsidRDefault="004F2C41" w:rsidP="00823155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smartTag w:uri="urn:schemas-microsoft-com:office:smarttags" w:element="metricconverter">
        <w:smartTagPr>
          <w:attr w:name="ProductID" w:val="1. A"/>
        </w:smartTagPr>
        <w:r w:rsidRPr="00823155">
          <w:rPr>
            <w:rFonts w:ascii="Times New Roman" w:hAnsi="Times New Roman"/>
            <w:color w:val="000000"/>
            <w:sz w:val="28"/>
            <w:szCs w:val="28"/>
            <w:lang w:val="en-US"/>
          </w:rPr>
          <w:t>1. A</w:t>
        </w:r>
      </w:smartTag>
      <w:r w:rsidRPr="00823155">
        <w:rPr>
          <w:rFonts w:ascii="Times New Roman" w:hAnsi="Times New Roman"/>
          <w:color w:val="000000"/>
          <w:sz w:val="28"/>
          <w:szCs w:val="28"/>
          <w:lang w:val="en-US"/>
        </w:rPr>
        <w:t xml:space="preserve"> _____ is a device that uses electricity to create a spark to ignite the fuel. </w:t>
      </w:r>
      <w:smartTag w:uri="urn:schemas-microsoft-com:office:smarttags" w:element="metricconverter">
        <w:smartTagPr>
          <w:attr w:name="ProductID" w:val="2. A"/>
        </w:smartTagPr>
        <w:r w:rsidRPr="00823155">
          <w:rPr>
            <w:rFonts w:ascii="Times New Roman" w:hAnsi="Times New Roman"/>
            <w:color w:val="000000"/>
            <w:sz w:val="28"/>
            <w:szCs w:val="28"/>
            <w:lang w:val="en-US"/>
          </w:rPr>
          <w:t>2. A</w:t>
        </w:r>
      </w:smartTag>
      <w:r w:rsidRPr="00823155">
        <w:rPr>
          <w:rFonts w:ascii="Times New Roman" w:hAnsi="Times New Roman"/>
          <w:color w:val="000000"/>
          <w:sz w:val="28"/>
          <w:szCs w:val="28"/>
          <w:lang w:val="en-US"/>
        </w:rPr>
        <w:t xml:space="preserve"> _____ is the part of an ignition system that sends electricity into an engine to start a vehicle. 3. The _____ is the device that starts the electrical systems in the car. </w:t>
      </w:r>
      <w:smartTag w:uri="urn:schemas-microsoft-com:office:smarttags" w:element="metricconverter">
        <w:smartTagPr>
          <w:attr w:name="ProductID" w:val="4. A"/>
        </w:smartTagPr>
        <w:r w:rsidRPr="00823155">
          <w:rPr>
            <w:rFonts w:ascii="Times New Roman" w:hAnsi="Times New Roman"/>
            <w:color w:val="000000"/>
            <w:sz w:val="28"/>
            <w:szCs w:val="28"/>
            <w:lang w:val="en-US"/>
          </w:rPr>
          <w:t>4. A</w:t>
        </w:r>
      </w:smartTag>
      <w:r w:rsidRPr="00823155">
        <w:rPr>
          <w:rFonts w:ascii="Times New Roman" w:hAnsi="Times New Roman"/>
          <w:color w:val="000000"/>
          <w:sz w:val="28"/>
          <w:szCs w:val="28"/>
          <w:lang w:val="en-US"/>
        </w:rPr>
        <w:t xml:space="preserve"> _____ is a device that rotates in distributor and distributes the electric ignition between sparks.</w:t>
      </w:r>
      <w:bookmarkStart w:id="0" w:name="_GoBack"/>
      <w:bookmarkEnd w:id="0"/>
      <w:r w:rsidRPr="00823155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smartTag w:uri="urn:schemas-microsoft-com:office:smarttags" w:element="metricconverter">
        <w:smartTagPr>
          <w:attr w:name="ProductID" w:val="5. A"/>
        </w:smartTagPr>
        <w:r w:rsidRPr="00823155">
          <w:rPr>
            <w:rFonts w:ascii="Times New Roman" w:hAnsi="Times New Roman"/>
            <w:color w:val="000000"/>
            <w:sz w:val="28"/>
            <w:szCs w:val="28"/>
            <w:lang w:val="en-US"/>
          </w:rPr>
          <w:t>5. A</w:t>
        </w:r>
      </w:smartTag>
      <w:r w:rsidRPr="00823155">
        <w:rPr>
          <w:rFonts w:ascii="Times New Roman" w:hAnsi="Times New Roman"/>
          <w:color w:val="000000"/>
          <w:sz w:val="28"/>
          <w:szCs w:val="28"/>
          <w:lang w:val="en-US"/>
        </w:rPr>
        <w:t xml:space="preserve"> _____ is a fuse housed in a glass tube. </w:t>
      </w:r>
      <w:smartTag w:uri="urn:schemas-microsoft-com:office:smarttags" w:element="metricconverter">
        <w:smartTagPr>
          <w:attr w:name="ProductID" w:val="6. A"/>
        </w:smartTagPr>
        <w:r w:rsidRPr="00823155">
          <w:rPr>
            <w:rFonts w:ascii="Times New Roman" w:hAnsi="Times New Roman"/>
            <w:color w:val="000000"/>
            <w:sz w:val="28"/>
            <w:szCs w:val="28"/>
            <w:lang w:val="en-US"/>
          </w:rPr>
          <w:t>6. A</w:t>
        </w:r>
      </w:smartTag>
      <w:r w:rsidRPr="00823155">
        <w:rPr>
          <w:rFonts w:ascii="Times New Roman" w:hAnsi="Times New Roman"/>
          <w:color w:val="000000"/>
          <w:sz w:val="28"/>
          <w:szCs w:val="28"/>
          <w:lang w:val="en-US"/>
        </w:rPr>
        <w:t xml:space="preserve"> _____ is a part of the battery that receives an electrical current. </w:t>
      </w:r>
      <w:smartTag w:uri="urn:schemas-microsoft-com:office:smarttags" w:element="metricconverter">
        <w:smartTagPr>
          <w:attr w:name="ProductID" w:val="6. A"/>
        </w:smartTagPr>
        <w:r w:rsidRPr="00823155">
          <w:rPr>
            <w:rFonts w:ascii="Times New Roman" w:hAnsi="Times New Roman"/>
            <w:color w:val="000000"/>
            <w:sz w:val="28"/>
            <w:szCs w:val="28"/>
            <w:lang w:val="en-US"/>
          </w:rPr>
          <w:t>6. A</w:t>
        </w:r>
      </w:smartTag>
      <w:r w:rsidRPr="00823155">
        <w:rPr>
          <w:rFonts w:ascii="Times New Roman" w:hAnsi="Times New Roman"/>
          <w:color w:val="000000"/>
          <w:sz w:val="28"/>
          <w:szCs w:val="28"/>
          <w:lang w:val="en-US"/>
        </w:rPr>
        <w:t xml:space="preserve"> _____ is a housing that holds fuses. </w:t>
      </w:r>
      <w:smartTag w:uri="urn:schemas-microsoft-com:office:smarttags" w:element="metricconverter">
        <w:smartTagPr>
          <w:attr w:name="ProductID" w:val="7. A"/>
        </w:smartTagPr>
        <w:r w:rsidRPr="00823155">
          <w:rPr>
            <w:rFonts w:ascii="Times New Roman" w:hAnsi="Times New Roman"/>
            <w:color w:val="000000"/>
            <w:sz w:val="28"/>
            <w:szCs w:val="28"/>
            <w:lang w:val="en-US"/>
          </w:rPr>
          <w:t>7. A</w:t>
        </w:r>
      </w:smartTag>
      <w:r w:rsidRPr="00823155">
        <w:rPr>
          <w:rFonts w:ascii="Times New Roman" w:hAnsi="Times New Roman"/>
          <w:color w:val="000000"/>
          <w:sz w:val="28"/>
          <w:szCs w:val="28"/>
          <w:lang w:val="en-US"/>
        </w:rPr>
        <w:t xml:space="preserve"> _____ is a device that measures distance between electrodes.</w:t>
      </w:r>
    </w:p>
    <w:p w:rsidR="004F2C41" w:rsidRPr="00823155" w:rsidRDefault="004F2C41" w:rsidP="00823155">
      <w:pPr>
        <w:shd w:val="clear" w:color="auto" w:fill="FFFFFF"/>
        <w:spacing w:after="0" w:line="240" w:lineRule="auto"/>
        <w:rPr>
          <w:rFonts w:ascii="Times New Roman" w:hAnsi="Times New Roman"/>
          <w:color w:val="262625"/>
          <w:sz w:val="28"/>
          <w:szCs w:val="28"/>
          <w:lang w:val="en-US"/>
        </w:rPr>
      </w:pPr>
    </w:p>
    <w:p w:rsidR="004F2C41" w:rsidRPr="00823155" w:rsidRDefault="004F2C41" w:rsidP="008231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23155">
        <w:rPr>
          <w:rFonts w:ascii="Times New Roman" w:hAnsi="Times New Roman"/>
          <w:b/>
          <w:sz w:val="28"/>
          <w:szCs w:val="28"/>
          <w:lang w:val="en-US"/>
        </w:rPr>
        <w:t>5. Translate the units of the scheme.</w:t>
      </w:r>
    </w:p>
    <w:p w:rsidR="004F2C41" w:rsidRPr="00823155" w:rsidRDefault="004F2C41" w:rsidP="008231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4F2C41" w:rsidRPr="00823155" w:rsidRDefault="004F2C41" w:rsidP="0082315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63274A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9" type="#_x0000_t75" alt="система зажигания автомобиля" style="width:367.5pt;height:230.25pt;visibility:visible">
            <v:imagedata r:id="rId12" o:title=""/>
          </v:shape>
        </w:pict>
      </w:r>
    </w:p>
    <w:p w:rsidR="004F2C41" w:rsidRPr="00823155" w:rsidRDefault="004F2C41" w:rsidP="0082315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en-US"/>
        </w:rPr>
      </w:pPr>
    </w:p>
    <w:p w:rsidR="004F2C41" w:rsidRPr="00823155" w:rsidRDefault="004F2C41" w:rsidP="008231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23155">
        <w:rPr>
          <w:rFonts w:ascii="Times New Roman" w:hAnsi="Times New Roman"/>
          <w:b/>
          <w:sz w:val="28"/>
          <w:szCs w:val="28"/>
          <w:lang w:val="en-US"/>
        </w:rPr>
        <w:t>6. Translate the same into English.</w:t>
      </w:r>
    </w:p>
    <w:p w:rsidR="004F2C41" w:rsidRPr="00823155" w:rsidRDefault="004F2C41" w:rsidP="008231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4F2C41" w:rsidRPr="00823155" w:rsidRDefault="004F2C41" w:rsidP="008231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3155">
        <w:rPr>
          <w:rFonts w:ascii="Times New Roman" w:hAnsi="Times New Roman"/>
          <w:sz w:val="28"/>
          <w:szCs w:val="28"/>
        </w:rPr>
        <w:t>1. Бесконтактная (</w:t>
      </w:r>
      <w:r w:rsidRPr="00823155">
        <w:rPr>
          <w:rFonts w:ascii="Times New Roman" w:hAnsi="Times New Roman"/>
          <w:sz w:val="28"/>
          <w:szCs w:val="28"/>
          <w:lang w:val="en-US"/>
        </w:rPr>
        <w:t>breakerless</w:t>
      </w:r>
      <w:r w:rsidRPr="00823155">
        <w:rPr>
          <w:rFonts w:ascii="Times New Roman" w:hAnsi="Times New Roman"/>
          <w:sz w:val="28"/>
          <w:szCs w:val="28"/>
        </w:rPr>
        <w:t>) система зажигания тоже имеет распределителя. 2. Щуп контролирует зазор между электродами. 3. Если у вас перегорел предохранитель, замените его. 4. Предохранители могут быть плоскими и цилиндрическими. 5. Если аккумулятор не работает, попробуйте способ «прикуривания». 6. Когда двигатель не проворачивается, автомобиль не заводится.</w:t>
      </w:r>
    </w:p>
    <w:p w:rsidR="004F2C41" w:rsidRPr="008D1BDD" w:rsidRDefault="004F2C41" w:rsidP="008D1BD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8D1BDD">
        <w:rPr>
          <w:rFonts w:ascii="Times New Roman" w:hAnsi="Times New Roman"/>
          <w:b/>
          <w:sz w:val="28"/>
          <w:szCs w:val="28"/>
        </w:rPr>
        <w:t>УРОК 08.04.2020</w:t>
      </w:r>
    </w:p>
    <w:p w:rsidR="004F2C41" w:rsidRPr="008D1BDD" w:rsidRDefault="004F2C41" w:rsidP="008D1BDD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D1BDD">
        <w:rPr>
          <w:b/>
          <w:sz w:val="28"/>
          <w:szCs w:val="28"/>
        </w:rPr>
        <w:t xml:space="preserve">1. </w:t>
      </w:r>
      <w:r w:rsidRPr="008D1BDD">
        <w:rPr>
          <w:b/>
          <w:sz w:val="28"/>
          <w:szCs w:val="28"/>
          <w:lang w:val="en-US"/>
        </w:rPr>
        <w:t>Guess</w:t>
      </w:r>
      <w:r w:rsidRPr="008D1BDD">
        <w:rPr>
          <w:b/>
          <w:sz w:val="28"/>
          <w:szCs w:val="28"/>
        </w:rPr>
        <w:t xml:space="preserve"> </w:t>
      </w:r>
      <w:r w:rsidRPr="008D1BDD">
        <w:rPr>
          <w:b/>
          <w:sz w:val="28"/>
          <w:szCs w:val="28"/>
          <w:lang w:val="en-US"/>
        </w:rPr>
        <w:t>the</w:t>
      </w:r>
      <w:r w:rsidRPr="008D1BDD">
        <w:rPr>
          <w:b/>
          <w:sz w:val="28"/>
          <w:szCs w:val="28"/>
        </w:rPr>
        <w:t xml:space="preserve"> </w:t>
      </w:r>
      <w:r w:rsidRPr="008D1BDD">
        <w:rPr>
          <w:b/>
          <w:sz w:val="28"/>
          <w:szCs w:val="28"/>
          <w:lang w:val="en-US"/>
        </w:rPr>
        <w:t>word</w:t>
      </w:r>
      <w:r w:rsidRPr="008D1BDD">
        <w:rPr>
          <w:b/>
          <w:sz w:val="28"/>
          <w:szCs w:val="28"/>
        </w:rPr>
        <w:t xml:space="preserve"> </w:t>
      </w:r>
      <w:r w:rsidRPr="008D1BDD">
        <w:rPr>
          <w:b/>
          <w:sz w:val="28"/>
          <w:szCs w:val="28"/>
          <w:lang w:val="en-US"/>
        </w:rPr>
        <w:t>and</w:t>
      </w:r>
      <w:r w:rsidRPr="008D1BDD">
        <w:rPr>
          <w:b/>
          <w:sz w:val="28"/>
          <w:szCs w:val="28"/>
        </w:rPr>
        <w:t xml:space="preserve"> </w:t>
      </w:r>
      <w:r w:rsidRPr="008D1BDD">
        <w:rPr>
          <w:b/>
          <w:sz w:val="28"/>
          <w:szCs w:val="28"/>
          <w:lang w:val="en-US"/>
        </w:rPr>
        <w:t>translate</w:t>
      </w:r>
      <w:r w:rsidRPr="008D1BDD">
        <w:rPr>
          <w:b/>
          <w:sz w:val="28"/>
          <w:szCs w:val="28"/>
        </w:rPr>
        <w:t xml:space="preserve"> </w:t>
      </w:r>
      <w:r w:rsidRPr="008D1BDD">
        <w:rPr>
          <w:b/>
          <w:sz w:val="28"/>
          <w:szCs w:val="28"/>
          <w:lang w:val="en-US"/>
        </w:rPr>
        <w:t>it</w:t>
      </w:r>
      <w:r w:rsidRPr="008D1BDD">
        <w:rPr>
          <w:b/>
          <w:sz w:val="28"/>
          <w:szCs w:val="28"/>
        </w:rPr>
        <w:t>.</w:t>
      </w:r>
    </w:p>
    <w:p w:rsidR="004F2C41" w:rsidRPr="008D1BDD" w:rsidRDefault="004F2C41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shd w:val="clear" w:color="auto" w:fill="FCFCFC"/>
        </w:rPr>
        <w:sectPr w:rsidR="004F2C41" w:rsidRPr="008D1BDD" w:rsidSect="000A1906">
          <w:pgSz w:w="11906" w:h="16838"/>
          <w:pgMar w:top="1134" w:right="746" w:bottom="1134" w:left="1080" w:header="708" w:footer="708" w:gutter="0"/>
          <w:cols w:space="283"/>
          <w:docGrid w:linePitch="360"/>
        </w:sectPr>
      </w:pPr>
    </w:p>
    <w:p w:rsidR="004F2C41" w:rsidRPr="008D1BDD" w:rsidRDefault="004F2C41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shd w:val="clear" w:color="auto" w:fill="FCFCFC"/>
          <w:lang w:val="en-US"/>
        </w:rPr>
      </w:pPr>
      <w:r w:rsidRPr="008D1BDD">
        <w:rPr>
          <w:sz w:val="28"/>
          <w:szCs w:val="28"/>
          <w:shd w:val="clear" w:color="auto" w:fill="FCFCFC"/>
        </w:rPr>
        <w:t>|</w:t>
      </w:r>
      <w:r w:rsidRPr="008D1BDD">
        <w:rPr>
          <w:sz w:val="28"/>
          <w:szCs w:val="28"/>
          <w:shd w:val="clear" w:color="auto" w:fill="FCFCFC"/>
          <w:lang w:val="en-US"/>
        </w:rPr>
        <w:t>g</w:t>
      </w:r>
      <w:r w:rsidRPr="008D1BDD">
        <w:rPr>
          <w:sz w:val="28"/>
          <w:szCs w:val="28"/>
          <w:shd w:val="clear" w:color="auto" w:fill="FCFCFC"/>
        </w:rPr>
        <w:t>e</w:t>
      </w:r>
      <w:r w:rsidRPr="008D1BDD">
        <w:rPr>
          <w:rFonts w:hAnsi="Lucida Sans Unicode"/>
          <w:sz w:val="28"/>
          <w:szCs w:val="28"/>
          <w:shd w:val="clear" w:color="auto" w:fill="FCFCFC"/>
        </w:rPr>
        <w:t>ɪ</w:t>
      </w:r>
      <w:r w:rsidRPr="008D1BDD">
        <w:rPr>
          <w:sz w:val="28"/>
          <w:szCs w:val="28"/>
          <w:shd w:val="clear" w:color="auto" w:fill="FCFCFC"/>
        </w:rPr>
        <w:t>d</w:t>
      </w:r>
      <w:r w:rsidRPr="008D1BDD">
        <w:rPr>
          <w:rFonts w:hAnsi="Tahoma"/>
          <w:sz w:val="28"/>
          <w:szCs w:val="28"/>
          <w:shd w:val="clear" w:color="auto" w:fill="FCFCFC"/>
        </w:rPr>
        <w:t>ʒ</w:t>
      </w:r>
      <w:r w:rsidRPr="008D1BDD">
        <w:rPr>
          <w:sz w:val="28"/>
          <w:szCs w:val="28"/>
          <w:shd w:val="clear" w:color="auto" w:fill="FCFCFC"/>
        </w:rPr>
        <w:t>|</w:t>
      </w:r>
    </w:p>
    <w:p w:rsidR="004F2C41" w:rsidRPr="008D1BDD" w:rsidRDefault="004F2C41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shd w:val="clear" w:color="auto" w:fill="FCFCFC"/>
          <w:lang w:val="en-US"/>
        </w:rPr>
      </w:pPr>
      <w:r w:rsidRPr="008D1BDD">
        <w:rPr>
          <w:sz w:val="28"/>
          <w:szCs w:val="28"/>
          <w:shd w:val="clear" w:color="auto" w:fill="FCFCFC"/>
        </w:rPr>
        <w:t>|</w:t>
      </w:r>
      <w:r w:rsidRPr="008D1BDD">
        <w:rPr>
          <w:sz w:val="28"/>
          <w:szCs w:val="28"/>
          <w:shd w:val="clear" w:color="auto" w:fill="FCFCFC"/>
          <w:lang w:val="en-US"/>
        </w:rPr>
        <w:t>’</w:t>
      </w:r>
      <w:r w:rsidRPr="008D1BDD">
        <w:rPr>
          <w:sz w:val="28"/>
          <w:szCs w:val="28"/>
          <w:shd w:val="clear" w:color="auto" w:fill="FCFCFC"/>
        </w:rPr>
        <w:t>tə</w:t>
      </w:r>
      <w:r w:rsidRPr="008D1BDD">
        <w:rPr>
          <w:sz w:val="28"/>
          <w:szCs w:val="28"/>
          <w:shd w:val="clear" w:color="auto" w:fill="FCFCFC"/>
          <w:lang w:val="en-US"/>
        </w:rPr>
        <w:t>:</w:t>
      </w:r>
      <w:r w:rsidRPr="008D1BDD">
        <w:rPr>
          <w:sz w:val="28"/>
          <w:szCs w:val="28"/>
          <w:shd w:val="clear" w:color="auto" w:fill="FCFCFC"/>
        </w:rPr>
        <w:t>m</w:t>
      </w:r>
      <w:r w:rsidRPr="008D1BDD">
        <w:rPr>
          <w:rFonts w:hAnsi="Lucida Sans Unicode"/>
          <w:sz w:val="28"/>
          <w:szCs w:val="28"/>
          <w:shd w:val="clear" w:color="auto" w:fill="FCFCFC"/>
        </w:rPr>
        <w:t>ɪ</w:t>
      </w:r>
      <w:r w:rsidRPr="008D1BDD">
        <w:rPr>
          <w:sz w:val="28"/>
          <w:szCs w:val="28"/>
          <w:shd w:val="clear" w:color="auto" w:fill="FCFCFC"/>
        </w:rPr>
        <w:t>n(ə)l|</w:t>
      </w:r>
    </w:p>
    <w:p w:rsidR="004F2C41" w:rsidRPr="008D1BDD" w:rsidRDefault="004F2C41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shd w:val="clear" w:color="auto" w:fill="FCFCFC"/>
          <w:lang w:val="en-US"/>
        </w:rPr>
      </w:pPr>
      <w:r w:rsidRPr="008D1BDD">
        <w:rPr>
          <w:sz w:val="28"/>
          <w:szCs w:val="28"/>
          <w:shd w:val="clear" w:color="auto" w:fill="FCFCFC"/>
          <w:lang w:val="en-US"/>
        </w:rPr>
        <w:t>|b</w:t>
      </w:r>
      <w:r w:rsidRPr="008D1BDD">
        <w:rPr>
          <w:rFonts w:hAnsi="Lucida Sans Unicode"/>
          <w:sz w:val="28"/>
          <w:szCs w:val="28"/>
          <w:shd w:val="clear" w:color="auto" w:fill="FCFCFC"/>
        </w:rPr>
        <w:t>ɜ</w:t>
      </w:r>
      <w:r w:rsidRPr="008D1BDD">
        <w:rPr>
          <w:sz w:val="28"/>
          <w:szCs w:val="28"/>
          <w:shd w:val="clear" w:color="auto" w:fill="FCFCFC"/>
          <w:lang w:val="en-US"/>
        </w:rPr>
        <w:t>:nd ’a</w:t>
      </w:r>
      <w:r w:rsidRPr="008D1BDD">
        <w:rPr>
          <w:sz w:val="28"/>
          <w:szCs w:val="28"/>
          <w:shd w:val="clear" w:color="auto" w:fill="FCFCFC"/>
        </w:rPr>
        <w:t xml:space="preserve"> </w:t>
      </w:r>
      <w:r w:rsidRPr="008D1BDD">
        <w:rPr>
          <w:rFonts w:hAnsi="Lucida Sans Unicode"/>
          <w:sz w:val="28"/>
          <w:szCs w:val="28"/>
          <w:shd w:val="clear" w:color="auto" w:fill="FCFCFC"/>
        </w:rPr>
        <w:t>ʊ</w:t>
      </w:r>
      <w:r w:rsidRPr="008D1BDD">
        <w:rPr>
          <w:sz w:val="28"/>
          <w:szCs w:val="28"/>
          <w:shd w:val="clear" w:color="auto" w:fill="FCFCFC"/>
          <w:lang w:val="en-US"/>
        </w:rPr>
        <w:t>t|</w:t>
      </w:r>
    </w:p>
    <w:p w:rsidR="004F2C41" w:rsidRPr="008D1BDD" w:rsidRDefault="004F2C41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shd w:val="clear" w:color="auto" w:fill="FCFCFC"/>
          <w:lang w:val="en-US"/>
        </w:rPr>
      </w:pPr>
      <w:r w:rsidRPr="008D1BDD">
        <w:rPr>
          <w:sz w:val="28"/>
          <w:szCs w:val="28"/>
          <w:shd w:val="clear" w:color="auto" w:fill="FCFCFC"/>
          <w:lang w:val="en-US"/>
        </w:rPr>
        <w:t>|’</w:t>
      </w:r>
      <w:r w:rsidRPr="008D1BDD">
        <w:rPr>
          <w:sz w:val="28"/>
          <w:szCs w:val="28"/>
          <w:shd w:val="clear" w:color="auto" w:fill="FCFCFC"/>
        </w:rPr>
        <w:t xml:space="preserve"> </w:t>
      </w:r>
      <w:r w:rsidRPr="008D1BDD">
        <w:rPr>
          <w:rFonts w:hAnsi="Lucida Sans Unicode"/>
          <w:sz w:val="28"/>
          <w:szCs w:val="28"/>
          <w:shd w:val="clear" w:color="auto" w:fill="FCFCFC"/>
        </w:rPr>
        <w:t>ɔ</w:t>
      </w:r>
      <w:r w:rsidRPr="008D1BDD">
        <w:rPr>
          <w:sz w:val="28"/>
          <w:szCs w:val="28"/>
          <w:shd w:val="clear" w:color="auto" w:fill="FCFCFC"/>
          <w:lang w:val="en-US"/>
        </w:rPr>
        <w:t>:ltəne</w:t>
      </w:r>
      <w:r w:rsidRPr="008D1BDD">
        <w:rPr>
          <w:rFonts w:hAnsi="Lucida Sans Unicode"/>
          <w:sz w:val="28"/>
          <w:szCs w:val="28"/>
          <w:shd w:val="clear" w:color="auto" w:fill="FCFCFC"/>
        </w:rPr>
        <w:t>ɪ</w:t>
      </w:r>
      <w:r w:rsidRPr="008D1BDD">
        <w:rPr>
          <w:sz w:val="28"/>
          <w:szCs w:val="28"/>
          <w:shd w:val="clear" w:color="auto" w:fill="FCFCFC"/>
          <w:lang w:val="en-US"/>
        </w:rPr>
        <w:t>tə|</w:t>
      </w:r>
    </w:p>
    <w:p w:rsidR="004F2C41" w:rsidRPr="008D1BDD" w:rsidRDefault="004F2C41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shd w:val="clear" w:color="auto" w:fill="FCFCFC"/>
          <w:lang w:val="en-US"/>
        </w:rPr>
      </w:pPr>
      <w:r w:rsidRPr="008D1BDD">
        <w:rPr>
          <w:sz w:val="28"/>
          <w:szCs w:val="28"/>
          <w:shd w:val="clear" w:color="auto" w:fill="FCFCFC"/>
        </w:rPr>
        <w:t>|d</w:t>
      </w:r>
      <w:r w:rsidRPr="008D1BDD">
        <w:rPr>
          <w:rFonts w:hAnsi="Lucida Sans Unicode"/>
          <w:sz w:val="28"/>
          <w:szCs w:val="28"/>
          <w:shd w:val="clear" w:color="auto" w:fill="FCFCFC"/>
        </w:rPr>
        <w:t>ɪ</w:t>
      </w:r>
      <w:r w:rsidRPr="008D1BDD">
        <w:rPr>
          <w:sz w:val="28"/>
          <w:szCs w:val="28"/>
          <w:shd w:val="clear" w:color="auto" w:fill="FCFCFC"/>
          <w:lang w:val="en-US"/>
        </w:rPr>
        <w:t>’</w:t>
      </w:r>
      <w:r w:rsidRPr="008D1BDD">
        <w:rPr>
          <w:sz w:val="28"/>
          <w:szCs w:val="28"/>
          <w:shd w:val="clear" w:color="auto" w:fill="FCFCFC"/>
        </w:rPr>
        <w:t>str</w:t>
      </w:r>
      <w:r w:rsidRPr="008D1BDD">
        <w:rPr>
          <w:rFonts w:hAnsi="Lucida Sans Unicode"/>
          <w:sz w:val="28"/>
          <w:szCs w:val="28"/>
          <w:shd w:val="clear" w:color="auto" w:fill="FCFCFC"/>
        </w:rPr>
        <w:t>ɪ</w:t>
      </w:r>
      <w:r w:rsidRPr="008D1BDD">
        <w:rPr>
          <w:sz w:val="28"/>
          <w:szCs w:val="28"/>
          <w:shd w:val="clear" w:color="auto" w:fill="FCFCFC"/>
        </w:rPr>
        <w:t>bj</w:t>
      </w:r>
      <w:r w:rsidRPr="008D1BDD">
        <w:rPr>
          <w:rFonts w:hAnsi="Lucida Sans Unicode"/>
          <w:sz w:val="28"/>
          <w:szCs w:val="28"/>
          <w:shd w:val="clear" w:color="auto" w:fill="FCFCFC"/>
        </w:rPr>
        <w:t>ʊ</w:t>
      </w:r>
      <w:r w:rsidRPr="008D1BDD">
        <w:rPr>
          <w:sz w:val="28"/>
          <w:szCs w:val="28"/>
          <w:shd w:val="clear" w:color="auto" w:fill="FCFCFC"/>
        </w:rPr>
        <w:t>tə|</w:t>
      </w:r>
    </w:p>
    <w:p w:rsidR="004F2C41" w:rsidRPr="008D1BDD" w:rsidRDefault="004F2C41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shd w:val="clear" w:color="auto" w:fill="FCFCFC"/>
          <w:lang w:val="en-US"/>
        </w:rPr>
      </w:pPr>
      <w:r w:rsidRPr="008D1BDD">
        <w:rPr>
          <w:sz w:val="28"/>
          <w:szCs w:val="28"/>
          <w:shd w:val="clear" w:color="auto" w:fill="FCFCFC"/>
        </w:rPr>
        <w:t>|fju</w:t>
      </w:r>
      <w:r w:rsidRPr="008D1BDD">
        <w:rPr>
          <w:sz w:val="28"/>
          <w:szCs w:val="28"/>
          <w:shd w:val="clear" w:color="auto" w:fill="FCFCFC"/>
          <w:lang w:val="en-US"/>
        </w:rPr>
        <w:t>:</w:t>
      </w:r>
      <w:r w:rsidRPr="008D1BDD">
        <w:rPr>
          <w:sz w:val="28"/>
          <w:szCs w:val="28"/>
          <w:shd w:val="clear" w:color="auto" w:fill="FCFCFC"/>
        </w:rPr>
        <w:t>z|</w:t>
      </w:r>
    </w:p>
    <w:p w:rsidR="004F2C41" w:rsidRPr="008D1BDD" w:rsidRDefault="004F2C41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shd w:val="clear" w:color="auto" w:fill="FCFCFC"/>
          <w:lang w:val="en-US"/>
        </w:rPr>
      </w:pPr>
      <w:r w:rsidRPr="008D1BDD">
        <w:rPr>
          <w:sz w:val="28"/>
          <w:szCs w:val="28"/>
          <w:shd w:val="clear" w:color="auto" w:fill="FCFCFC"/>
        </w:rPr>
        <w:t>|t</w:t>
      </w:r>
      <w:r w:rsidRPr="008D1BDD">
        <w:rPr>
          <w:rFonts w:hAnsi="Lucida Sans Unicode"/>
          <w:sz w:val="28"/>
          <w:szCs w:val="28"/>
          <w:shd w:val="clear" w:color="auto" w:fill="FCFCFC"/>
        </w:rPr>
        <w:t>ʃ</w:t>
      </w:r>
      <w:r w:rsidRPr="008D1BDD">
        <w:rPr>
          <w:sz w:val="28"/>
          <w:szCs w:val="28"/>
          <w:shd w:val="clear" w:color="auto" w:fill="FCFCFC"/>
          <w:lang w:val="en-US"/>
        </w:rPr>
        <w:t>a:</w:t>
      </w:r>
      <w:r w:rsidRPr="008D1BDD">
        <w:rPr>
          <w:sz w:val="28"/>
          <w:szCs w:val="28"/>
          <w:shd w:val="clear" w:color="auto" w:fill="FCFCFC"/>
        </w:rPr>
        <w:t>d</w:t>
      </w:r>
      <w:r w:rsidRPr="008D1BDD">
        <w:rPr>
          <w:rFonts w:hAnsi="Tahoma"/>
          <w:sz w:val="28"/>
          <w:szCs w:val="28"/>
          <w:shd w:val="clear" w:color="auto" w:fill="FCFCFC"/>
        </w:rPr>
        <w:t>ʒ</w:t>
      </w:r>
      <w:r w:rsidRPr="008D1BDD">
        <w:rPr>
          <w:sz w:val="28"/>
          <w:szCs w:val="28"/>
          <w:shd w:val="clear" w:color="auto" w:fill="FCFCFC"/>
        </w:rPr>
        <w:t>|</w:t>
      </w:r>
    </w:p>
    <w:p w:rsidR="004F2C41" w:rsidRPr="008D1BDD" w:rsidRDefault="004F2C41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rStyle w:val="transcription"/>
          <w:sz w:val="28"/>
          <w:szCs w:val="28"/>
          <w:lang w:val="en-US"/>
        </w:rPr>
      </w:pPr>
      <w:r w:rsidRPr="008D1BDD">
        <w:rPr>
          <w:rStyle w:val="transcription"/>
          <w:sz w:val="28"/>
          <w:szCs w:val="28"/>
          <w:shd w:val="clear" w:color="auto" w:fill="FCFCFC"/>
        </w:rPr>
        <w:t>|</w:t>
      </w:r>
      <w:r w:rsidRPr="008D1BDD">
        <w:rPr>
          <w:sz w:val="28"/>
          <w:szCs w:val="28"/>
          <w:shd w:val="clear" w:color="auto" w:fill="FCFCFC"/>
          <w:lang w:val="en-US"/>
        </w:rPr>
        <w:t>’</w:t>
      </w:r>
      <w:r w:rsidRPr="008D1BDD">
        <w:rPr>
          <w:rStyle w:val="transcription"/>
          <w:sz w:val="28"/>
          <w:szCs w:val="28"/>
          <w:shd w:val="clear" w:color="auto" w:fill="FCFCFC"/>
        </w:rPr>
        <w:t>st</w:t>
      </w:r>
      <w:r w:rsidRPr="008D1BDD">
        <w:rPr>
          <w:rStyle w:val="transcription"/>
          <w:sz w:val="28"/>
          <w:szCs w:val="28"/>
          <w:shd w:val="clear" w:color="auto" w:fill="FCFCFC"/>
          <w:lang w:val="en-US"/>
        </w:rPr>
        <w:t>a:</w:t>
      </w:r>
      <w:r w:rsidRPr="008D1BDD">
        <w:rPr>
          <w:rStyle w:val="transcription"/>
          <w:sz w:val="28"/>
          <w:szCs w:val="28"/>
          <w:shd w:val="clear" w:color="auto" w:fill="FCFCFC"/>
        </w:rPr>
        <w:t>tə|</w:t>
      </w:r>
    </w:p>
    <w:p w:rsidR="004F2C41" w:rsidRPr="008D1BDD" w:rsidRDefault="004F2C41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rStyle w:val="transcription"/>
          <w:sz w:val="28"/>
          <w:szCs w:val="28"/>
          <w:lang w:val="en-US"/>
        </w:rPr>
      </w:pPr>
      <w:r w:rsidRPr="008D1BDD">
        <w:rPr>
          <w:sz w:val="28"/>
          <w:szCs w:val="28"/>
          <w:shd w:val="clear" w:color="auto" w:fill="FCFCFC"/>
        </w:rPr>
        <w:t>|</w:t>
      </w:r>
      <w:r w:rsidRPr="008D1BDD">
        <w:rPr>
          <w:sz w:val="28"/>
          <w:szCs w:val="28"/>
          <w:shd w:val="clear" w:color="auto" w:fill="FCFCFC"/>
          <w:lang w:val="en-US"/>
        </w:rPr>
        <w:t>’</w:t>
      </w:r>
      <w:r w:rsidRPr="008D1BDD">
        <w:rPr>
          <w:sz w:val="28"/>
          <w:szCs w:val="28"/>
          <w:shd w:val="clear" w:color="auto" w:fill="FCFCFC"/>
        </w:rPr>
        <w:t>bat(ə)ri|</w:t>
      </w:r>
    </w:p>
    <w:p w:rsidR="004F2C41" w:rsidRPr="008D1BDD" w:rsidRDefault="004F2C41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val="en-US"/>
        </w:rPr>
      </w:pPr>
      <w:r w:rsidRPr="008D1BDD">
        <w:rPr>
          <w:sz w:val="28"/>
          <w:szCs w:val="28"/>
          <w:shd w:val="clear" w:color="auto" w:fill="FCFCFC"/>
        </w:rPr>
        <w:t>|</w:t>
      </w:r>
      <w:r w:rsidRPr="008D1BDD">
        <w:rPr>
          <w:rFonts w:hAnsi="Lucida Sans Unicode"/>
          <w:sz w:val="28"/>
          <w:szCs w:val="28"/>
          <w:shd w:val="clear" w:color="auto" w:fill="FCFCFC"/>
        </w:rPr>
        <w:t>ɪ</w:t>
      </w:r>
      <w:r w:rsidRPr="008D1BDD">
        <w:rPr>
          <w:sz w:val="28"/>
          <w:szCs w:val="28"/>
          <w:shd w:val="clear" w:color="auto" w:fill="FCFCFC"/>
        </w:rPr>
        <w:t>n</w:t>
      </w:r>
      <w:r w:rsidRPr="008D1BDD">
        <w:rPr>
          <w:sz w:val="28"/>
          <w:szCs w:val="28"/>
          <w:shd w:val="clear" w:color="auto" w:fill="FCFCFC"/>
          <w:lang w:val="en-US"/>
        </w:rPr>
        <w:t>’</w:t>
      </w:r>
      <w:r w:rsidRPr="008D1BDD">
        <w:rPr>
          <w:sz w:val="28"/>
          <w:szCs w:val="28"/>
          <w:shd w:val="clear" w:color="auto" w:fill="FCFCFC"/>
        </w:rPr>
        <w:t>d</w:t>
      </w:r>
      <w:r w:rsidRPr="008D1BDD">
        <w:rPr>
          <w:rFonts w:hAnsi="Tahoma"/>
          <w:sz w:val="28"/>
          <w:szCs w:val="28"/>
          <w:shd w:val="clear" w:color="auto" w:fill="FCFCFC"/>
        </w:rPr>
        <w:t>ʒ</w:t>
      </w:r>
      <w:r w:rsidRPr="008D1BDD">
        <w:rPr>
          <w:rFonts w:hAnsi="Lucida Sans Unicode"/>
          <w:sz w:val="28"/>
          <w:szCs w:val="28"/>
          <w:shd w:val="clear" w:color="auto" w:fill="FCFCFC"/>
        </w:rPr>
        <w:t>ɛ</w:t>
      </w:r>
      <w:r w:rsidRPr="008D1BDD">
        <w:rPr>
          <w:sz w:val="28"/>
          <w:szCs w:val="28"/>
          <w:shd w:val="clear" w:color="auto" w:fill="FCFCFC"/>
        </w:rPr>
        <w:t>ktə|</w:t>
      </w:r>
    </w:p>
    <w:p w:rsidR="004F2C41" w:rsidRPr="008D1BDD" w:rsidRDefault="004F2C41" w:rsidP="008D1BDD">
      <w:pPr>
        <w:pStyle w:val="NormalWeb"/>
        <w:numPr>
          <w:ilvl w:val="0"/>
          <w:numId w:val="5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val="en-US"/>
        </w:rPr>
      </w:pPr>
      <w:r w:rsidRPr="008D1BDD">
        <w:rPr>
          <w:sz w:val="28"/>
          <w:szCs w:val="28"/>
          <w:shd w:val="clear" w:color="auto" w:fill="FCFCFC"/>
        </w:rPr>
        <w:t>|</w:t>
      </w:r>
      <w:r w:rsidRPr="008D1BDD">
        <w:rPr>
          <w:sz w:val="28"/>
          <w:szCs w:val="28"/>
          <w:shd w:val="clear" w:color="auto" w:fill="FCFCFC"/>
          <w:lang w:val="en-US"/>
        </w:rPr>
        <w:t>’</w:t>
      </w:r>
      <w:r w:rsidRPr="008D1BDD">
        <w:rPr>
          <w:sz w:val="28"/>
          <w:szCs w:val="28"/>
          <w:shd w:val="clear" w:color="auto" w:fill="FCFCFC"/>
        </w:rPr>
        <w:t>fju</w:t>
      </w:r>
      <w:r w:rsidRPr="008D1BDD">
        <w:rPr>
          <w:sz w:val="28"/>
          <w:szCs w:val="28"/>
          <w:shd w:val="clear" w:color="auto" w:fill="FCFCFC"/>
          <w:lang w:val="en-US"/>
        </w:rPr>
        <w:t>:</w:t>
      </w:r>
      <w:r w:rsidRPr="008D1BDD">
        <w:rPr>
          <w:sz w:val="28"/>
          <w:szCs w:val="28"/>
          <w:shd w:val="clear" w:color="auto" w:fill="FCFCFC"/>
        </w:rPr>
        <w:t>əl|</w:t>
      </w:r>
    </w:p>
    <w:p w:rsidR="004F2C41" w:rsidRPr="008D1BDD" w:rsidRDefault="004F2C41" w:rsidP="008D1BDD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en-US"/>
        </w:rPr>
        <w:sectPr w:rsidR="004F2C41" w:rsidRPr="008D1BDD" w:rsidSect="008D1BDD">
          <w:type w:val="continuous"/>
          <w:pgSz w:w="11906" w:h="16838"/>
          <w:pgMar w:top="1134" w:right="746" w:bottom="1134" w:left="1080" w:header="708" w:footer="708" w:gutter="0"/>
          <w:cols w:num="2" w:space="709"/>
          <w:docGrid w:linePitch="360"/>
        </w:sectPr>
      </w:pPr>
    </w:p>
    <w:p w:rsidR="004F2C41" w:rsidRDefault="004F2C41" w:rsidP="008D1BDD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F2C41" w:rsidRPr="008D1BDD" w:rsidRDefault="004F2C41" w:rsidP="008D1BDD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en-US"/>
        </w:rPr>
      </w:pPr>
      <w:r w:rsidRPr="008D1BDD">
        <w:rPr>
          <w:b/>
          <w:sz w:val="28"/>
          <w:szCs w:val="28"/>
          <w:lang w:val="en-US"/>
        </w:rPr>
        <w:t>2. Write 4 words that you can …</w:t>
      </w:r>
    </w:p>
    <w:p w:rsidR="004F2C41" w:rsidRPr="008D1BDD" w:rsidRDefault="004F2C41" w:rsidP="008D1BDD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  <w:lang w:val="en-US"/>
        </w:rPr>
      </w:pPr>
      <w:r w:rsidRPr="008D1BDD">
        <w:rPr>
          <w:sz w:val="28"/>
          <w:szCs w:val="28"/>
          <w:lang w:val="en-US"/>
        </w:rPr>
        <w:t>Replace …, …, …, …</w:t>
      </w:r>
    </w:p>
    <w:p w:rsidR="004F2C41" w:rsidRPr="008D1BDD" w:rsidRDefault="004F2C41" w:rsidP="008D1BDD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  <w:lang w:val="en-US"/>
        </w:rPr>
      </w:pPr>
      <w:r w:rsidRPr="008D1BDD">
        <w:rPr>
          <w:sz w:val="28"/>
          <w:szCs w:val="28"/>
          <w:lang w:val="en-US"/>
        </w:rPr>
        <w:t>Clean …, …, …, …</w:t>
      </w:r>
    </w:p>
    <w:p w:rsidR="004F2C41" w:rsidRPr="008D1BDD" w:rsidRDefault="004F2C41" w:rsidP="008D1BDD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  <w:lang w:val="en-US"/>
        </w:rPr>
      </w:pPr>
      <w:r w:rsidRPr="008D1BDD">
        <w:rPr>
          <w:sz w:val="28"/>
          <w:szCs w:val="28"/>
          <w:lang w:val="en-US"/>
        </w:rPr>
        <w:t>Check …, …, …, …</w:t>
      </w:r>
    </w:p>
    <w:p w:rsidR="004F2C41" w:rsidRDefault="004F2C41" w:rsidP="00234764">
      <w:pPr>
        <w:jc w:val="center"/>
        <w:rPr>
          <w:rFonts w:ascii="Times New Roman" w:hAnsi="Times New Roman"/>
          <w:sz w:val="24"/>
          <w:szCs w:val="24"/>
        </w:rPr>
      </w:pPr>
    </w:p>
    <w:p w:rsidR="004F2C41" w:rsidRDefault="004F2C41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3274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" o:spid="_x0000_i1030" type="#_x0000_t75" style="width:388.5pt;height:522.75pt;visibility:visible">
            <v:imagedata r:id="rId13" o:title=""/>
          </v:shape>
        </w:pict>
      </w:r>
    </w:p>
    <w:p w:rsidR="004F2C41" w:rsidRDefault="004F2C41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F2C41" w:rsidRDefault="004F2C41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F2C41" w:rsidRDefault="004F2C41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F2C41" w:rsidRDefault="004F2C41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F2C41" w:rsidRDefault="004F2C41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F2C41" w:rsidRDefault="004F2C41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F2C41" w:rsidRPr="008D1BDD" w:rsidRDefault="004F2C41" w:rsidP="001F422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br w:type="page"/>
      </w:r>
      <w:r w:rsidRPr="008D1BDD">
        <w:rPr>
          <w:rFonts w:ascii="Times New Roman" w:hAnsi="Times New Roman"/>
          <w:b/>
          <w:sz w:val="24"/>
          <w:szCs w:val="24"/>
        </w:rPr>
        <w:t>УРОК 15.04.2020</w:t>
      </w:r>
    </w:p>
    <w:p w:rsidR="004F2C41" w:rsidRDefault="004F2C41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3274A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1" type="#_x0000_t75" style="width:503.25pt;height:534.75pt">
            <v:imagedata r:id="rId14" o:title=""/>
          </v:shape>
        </w:pict>
      </w:r>
    </w:p>
    <w:p w:rsidR="004F2C41" w:rsidRDefault="004F2C41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F2C41" w:rsidRDefault="004F2C41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F2C41" w:rsidRDefault="004F2C41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F2C41" w:rsidRDefault="004F2C41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F2C41" w:rsidRDefault="004F2C41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F2C41" w:rsidRDefault="004F2C41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4F2C41" w:rsidRDefault="004F2C41" w:rsidP="00234764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3274A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2" type="#_x0000_t75" style="width:500.25pt;height:228pt">
            <v:imagedata r:id="rId15" o:title=""/>
          </v:shape>
        </w:pict>
      </w:r>
    </w:p>
    <w:p w:rsidR="004F2C41" w:rsidRPr="009A2212" w:rsidRDefault="004F2C41" w:rsidP="008D1BDD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F422C">
        <w:rPr>
          <w:rFonts w:ascii="Times New Roman" w:hAnsi="Times New Roman"/>
          <w:noProof/>
          <w:sz w:val="24"/>
          <w:szCs w:val="24"/>
          <w:lang w:val="en-US" w:eastAsia="ru-RU"/>
        </w:rPr>
        <w:br w:type="page"/>
      </w:r>
      <w:r w:rsidRPr="008D1BDD">
        <w:rPr>
          <w:rFonts w:ascii="Times New Roman" w:hAnsi="Times New Roman"/>
          <w:b/>
          <w:sz w:val="24"/>
          <w:szCs w:val="24"/>
        </w:rPr>
        <w:t>УРОК</w:t>
      </w:r>
      <w:r w:rsidRPr="008D1BDD">
        <w:rPr>
          <w:rFonts w:ascii="Times New Roman" w:hAnsi="Times New Roman"/>
          <w:b/>
          <w:sz w:val="24"/>
          <w:szCs w:val="24"/>
          <w:lang w:val="en-US"/>
        </w:rPr>
        <w:t xml:space="preserve"> 22.04.2020 – 29.04.2020</w:t>
      </w:r>
    </w:p>
    <w:p w:rsidR="004F2C41" w:rsidRPr="009A2212" w:rsidRDefault="004F2C41" w:rsidP="001F422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F422C">
        <w:rPr>
          <w:rFonts w:ascii="Times New Roman" w:hAnsi="Times New Roman"/>
          <w:b/>
          <w:sz w:val="28"/>
          <w:szCs w:val="28"/>
          <w:lang w:val="en-US"/>
        </w:rPr>
        <w:t xml:space="preserve">1. </w:t>
      </w:r>
      <w:r w:rsidRPr="008661AF">
        <w:rPr>
          <w:rFonts w:ascii="Times New Roman" w:hAnsi="Times New Roman"/>
          <w:b/>
          <w:sz w:val="28"/>
          <w:szCs w:val="28"/>
          <w:lang w:val="en-US"/>
        </w:rPr>
        <w:t>Match the words to complete the phrases. Translate them. What systems of the engine have these units?</w:t>
      </w:r>
    </w:p>
    <w:p w:rsidR="004F2C41" w:rsidRDefault="004F2C41" w:rsidP="001F422C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  <w:sectPr w:rsidR="004F2C41" w:rsidSect="008D1BDD">
          <w:type w:val="continuous"/>
          <w:pgSz w:w="11906" w:h="16838"/>
          <w:pgMar w:top="1134" w:right="746" w:bottom="1134" w:left="1080" w:header="708" w:footer="708" w:gutter="0"/>
          <w:cols w:space="283"/>
          <w:docGrid w:linePitch="360"/>
        </w:sectPr>
      </w:pPr>
    </w:p>
    <w:p w:rsidR="004F2C41" w:rsidRDefault="004F2C41" w:rsidP="001F422C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:rsidR="004F2C41" w:rsidRPr="001F422C" w:rsidRDefault="004F2C41" w:rsidP="001F422C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1F422C">
        <w:rPr>
          <w:rFonts w:ascii="Times New Roman" w:hAnsi="Times New Roman"/>
          <w:sz w:val="28"/>
          <w:szCs w:val="28"/>
          <w:lang w:val="en-US"/>
        </w:rPr>
        <w:t>Tail</w:t>
      </w:r>
    </w:p>
    <w:p w:rsidR="004F2C41" w:rsidRPr="001F422C" w:rsidRDefault="004F2C41" w:rsidP="001F422C">
      <w:pPr>
        <w:pStyle w:val="ListParagraph"/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Grease</w:t>
      </w:r>
    </w:p>
    <w:p w:rsidR="004F2C41" w:rsidRPr="001F422C" w:rsidRDefault="004F2C41" w:rsidP="001F422C">
      <w:pPr>
        <w:pStyle w:val="ListParagraph"/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Air</w:t>
      </w:r>
    </w:p>
    <w:p w:rsidR="004F2C41" w:rsidRPr="001F422C" w:rsidRDefault="004F2C41" w:rsidP="001F422C">
      <w:pPr>
        <w:pStyle w:val="ListParagraph"/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Fuel</w:t>
      </w:r>
    </w:p>
    <w:p w:rsidR="004F2C41" w:rsidRPr="001F422C" w:rsidRDefault="004F2C41" w:rsidP="001F422C">
      <w:pPr>
        <w:pStyle w:val="ListParagraph"/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Starter</w:t>
      </w:r>
    </w:p>
    <w:p w:rsidR="004F2C41" w:rsidRPr="001F422C" w:rsidRDefault="004F2C41" w:rsidP="001F422C">
      <w:pPr>
        <w:pStyle w:val="ListParagraph"/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Negative</w:t>
      </w:r>
    </w:p>
    <w:p w:rsidR="004F2C41" w:rsidRPr="001F422C" w:rsidRDefault="004F2C41" w:rsidP="001F422C">
      <w:pPr>
        <w:pStyle w:val="ListParagraph"/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Tubular</w:t>
      </w:r>
    </w:p>
    <w:p w:rsidR="004F2C41" w:rsidRPr="001F422C" w:rsidRDefault="004F2C41" w:rsidP="001F422C">
      <w:pPr>
        <w:pStyle w:val="ListParagraph"/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Oil</w:t>
      </w:r>
    </w:p>
    <w:p w:rsidR="004F2C41" w:rsidRPr="001F422C" w:rsidRDefault="004F2C41" w:rsidP="001F422C">
      <w:pPr>
        <w:pStyle w:val="ListParagraph"/>
        <w:numPr>
          <w:ilvl w:val="0"/>
          <w:numId w:val="13"/>
        </w:num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Positive</w:t>
      </w:r>
    </w:p>
    <w:p w:rsidR="004F2C41" w:rsidRPr="001F422C" w:rsidRDefault="004F2C41" w:rsidP="001F422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Blade</w:t>
      </w:r>
    </w:p>
    <w:p w:rsidR="004F2C41" w:rsidRPr="001F422C" w:rsidRDefault="004F2C41" w:rsidP="001F422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F2C41" w:rsidRPr="001F422C" w:rsidRDefault="004F2C41" w:rsidP="001F422C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Filter</w:t>
      </w:r>
    </w:p>
    <w:p w:rsidR="004F2C41" w:rsidRPr="001F422C" w:rsidRDefault="004F2C41" w:rsidP="001F422C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Pump</w:t>
      </w:r>
    </w:p>
    <w:p w:rsidR="004F2C41" w:rsidRPr="001F422C" w:rsidRDefault="004F2C41" w:rsidP="001F422C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Pipe</w:t>
      </w:r>
    </w:p>
    <w:p w:rsidR="004F2C41" w:rsidRPr="001F422C" w:rsidRDefault="004F2C41" w:rsidP="001F422C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Terminal</w:t>
      </w:r>
    </w:p>
    <w:p w:rsidR="004F2C41" w:rsidRPr="001F422C" w:rsidRDefault="004F2C41" w:rsidP="001F422C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Fuse</w:t>
      </w:r>
    </w:p>
    <w:p w:rsidR="004F2C41" w:rsidRPr="001F422C" w:rsidRDefault="004F2C41" w:rsidP="001F422C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Gun</w:t>
      </w:r>
    </w:p>
    <w:p w:rsidR="004F2C41" w:rsidRPr="001F422C" w:rsidRDefault="004F2C41" w:rsidP="001F422C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Line</w:t>
      </w:r>
    </w:p>
    <w:p w:rsidR="004F2C41" w:rsidRPr="001F422C" w:rsidRDefault="004F2C41" w:rsidP="001F422C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Relay</w:t>
      </w:r>
    </w:p>
    <w:p w:rsidR="004F2C41" w:rsidRPr="001F422C" w:rsidRDefault="004F2C41" w:rsidP="001F422C">
      <w:pPr>
        <w:pStyle w:val="ListParagraph"/>
        <w:numPr>
          <w:ilvl w:val="0"/>
          <w:numId w:val="1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Tank</w:t>
      </w:r>
    </w:p>
    <w:p w:rsidR="004F2C41" w:rsidRDefault="004F2C41" w:rsidP="001F422C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Times New Roman" w:hAnsi="Times New Roman"/>
          <w:color w:val="000000"/>
          <w:sz w:val="28"/>
          <w:szCs w:val="28"/>
          <w:lang w:val="en-US"/>
        </w:rPr>
        <w:sectPr w:rsidR="004F2C41" w:rsidSect="001F422C">
          <w:type w:val="continuous"/>
          <w:pgSz w:w="11906" w:h="16838"/>
          <w:pgMar w:top="1134" w:right="746" w:bottom="1134" w:left="1080" w:header="708" w:footer="708" w:gutter="0"/>
          <w:cols w:num="2" w:space="709"/>
          <w:docGrid w:linePitch="360"/>
        </w:sectPr>
      </w:pPr>
      <w:r w:rsidRPr="001F422C">
        <w:rPr>
          <w:rFonts w:ascii="Times New Roman" w:hAnsi="Times New Roman"/>
          <w:color w:val="000000"/>
          <w:sz w:val="28"/>
          <w:szCs w:val="28"/>
          <w:lang w:val="en-US"/>
        </w:rPr>
        <w:t>Injector</w:t>
      </w:r>
    </w:p>
    <w:p w:rsidR="004F2C41" w:rsidRDefault="004F2C41" w:rsidP="001F422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F2C41" w:rsidRPr="008661AF" w:rsidRDefault="004F2C41" w:rsidP="001F422C">
      <w:pPr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8661AF">
        <w:rPr>
          <w:rFonts w:ascii="Times New Roman" w:hAnsi="Times New Roman"/>
          <w:b/>
          <w:color w:val="000000"/>
          <w:sz w:val="28"/>
          <w:szCs w:val="28"/>
          <w:lang w:val="en-US"/>
        </w:rPr>
        <w:t>2. Name the engine systems and their functions.</w:t>
      </w:r>
    </w:p>
    <w:p w:rsidR="004F2C41" w:rsidRPr="008661AF" w:rsidRDefault="004F2C41" w:rsidP="001F422C">
      <w:pPr>
        <w:rPr>
          <w:rFonts w:ascii="Times New Roman" w:hAnsi="Times New Roman"/>
          <w:color w:val="000000"/>
          <w:sz w:val="28"/>
          <w:szCs w:val="28"/>
          <w:lang w:val="en-US"/>
        </w:rPr>
      </w:pPr>
      <w:r w:rsidRPr="008661AF">
        <w:rPr>
          <w:rFonts w:ascii="Times New Roman" w:hAnsi="Times New Roman"/>
          <w:color w:val="000000"/>
          <w:sz w:val="28"/>
          <w:szCs w:val="28"/>
          <w:lang w:val="en-US"/>
        </w:rPr>
        <w:t>… is used for…</w:t>
      </w:r>
    </w:p>
    <w:p w:rsidR="004F2C41" w:rsidRPr="008661AF" w:rsidRDefault="004F2C41" w:rsidP="001F422C">
      <w:pPr>
        <w:rPr>
          <w:rFonts w:ascii="Times New Roman" w:hAnsi="Times New Roman"/>
          <w:b/>
          <w:color w:val="000000"/>
          <w:sz w:val="28"/>
          <w:szCs w:val="28"/>
          <w:shd w:val="clear" w:color="auto" w:fill="FCFCFC"/>
          <w:lang w:val="en-US"/>
        </w:rPr>
      </w:pPr>
      <w:r w:rsidRPr="008661AF">
        <w:rPr>
          <w:rFonts w:ascii="Times New Roman" w:hAnsi="Times New Roman"/>
          <w:b/>
          <w:color w:val="000000"/>
          <w:sz w:val="28"/>
          <w:szCs w:val="28"/>
          <w:shd w:val="clear" w:color="auto" w:fill="FCFCFC"/>
          <w:lang w:val="en-US"/>
        </w:rPr>
        <w:t>3. Read the new words. Translate them using the dictionary.</w:t>
      </w:r>
    </w:p>
    <w:p w:rsidR="004F2C41" w:rsidRPr="008661AF" w:rsidRDefault="004F2C41" w:rsidP="008D1BDD">
      <w:pPr>
        <w:numPr>
          <w:ilvl w:val="0"/>
          <w:numId w:val="16"/>
        </w:numPr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8661AF">
        <w:rPr>
          <w:rFonts w:ascii="Times New Roman" w:hAnsi="Times New Roman"/>
          <w:color w:val="000000"/>
          <w:sz w:val="28"/>
          <w:szCs w:val="28"/>
          <w:shd w:val="clear" w:color="auto" w:fill="FCFCFC"/>
          <w:lang w:val="en-US"/>
        </w:rPr>
        <w:t xml:space="preserve">[i:] – key, leave, beat, </w:t>
      </w:r>
      <w:r w:rsidRPr="008661AF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freeze – freezing, antifreeze</w:t>
      </w:r>
    </w:p>
    <w:p w:rsidR="004F2C41" w:rsidRPr="008661AF" w:rsidRDefault="004F2C41" w:rsidP="008D1BDD">
      <w:pPr>
        <w:numPr>
          <w:ilvl w:val="0"/>
          <w:numId w:val="16"/>
        </w:numPr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8661AF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[</w:t>
      </w:r>
      <w:r w:rsidRPr="008661AF">
        <w:rPr>
          <w:rFonts w:ascii="Times New Roman" w:hAnsi="Times New Roman"/>
          <w:color w:val="000000"/>
          <w:sz w:val="28"/>
          <w:szCs w:val="28"/>
          <w:shd w:val="clear" w:color="auto" w:fill="FCFCFC"/>
          <w:lang w:val="en-US"/>
        </w:rPr>
        <w:t xml:space="preserve">u:] – boot, foot, cool, </w:t>
      </w:r>
      <w:r w:rsidRPr="008661AF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coolant, </w:t>
      </w:r>
      <w:r w:rsidRPr="008661AF">
        <w:rPr>
          <w:rFonts w:ascii="Times New Roman" w:hAnsi="Times New Roman"/>
          <w:b/>
          <w:color w:val="000000"/>
          <w:sz w:val="28"/>
          <w:szCs w:val="28"/>
          <w:lang w:val="en-US"/>
        </w:rPr>
        <w:t>groove</w:t>
      </w:r>
    </w:p>
    <w:p w:rsidR="004F2C41" w:rsidRPr="008661AF" w:rsidRDefault="004F2C41" w:rsidP="008D1BDD">
      <w:pPr>
        <w:numPr>
          <w:ilvl w:val="0"/>
          <w:numId w:val="16"/>
        </w:numPr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8661AF">
        <w:rPr>
          <w:rFonts w:ascii="Times New Roman" w:hAnsi="Times New Roman"/>
          <w:color w:val="000000"/>
          <w:sz w:val="28"/>
          <w:szCs w:val="28"/>
          <w:shd w:val="clear" w:color="auto" w:fill="FCFCFC"/>
          <w:lang w:val="en-US"/>
        </w:rPr>
        <w:t>[a</w:t>
      </w:r>
      <w:r w:rsidRPr="008661AF">
        <w:rPr>
          <w:rFonts w:ascii="Lucida Sans Unicode" w:hAnsi="Lucida Sans Unicode"/>
          <w:color w:val="000000"/>
          <w:sz w:val="28"/>
          <w:szCs w:val="28"/>
          <w:shd w:val="clear" w:color="auto" w:fill="FCFCFC"/>
          <w:lang w:val="en-US"/>
        </w:rPr>
        <w:t>ɪ</w:t>
      </w:r>
      <w:r w:rsidRPr="008661AF">
        <w:rPr>
          <w:rFonts w:ascii="Times New Roman" w:hAnsi="Times New Roman"/>
          <w:color w:val="000000"/>
          <w:sz w:val="28"/>
          <w:szCs w:val="28"/>
          <w:shd w:val="clear" w:color="auto" w:fill="FCFCFC"/>
          <w:lang w:val="en-US"/>
        </w:rPr>
        <w:t xml:space="preserve">] – my, bite, shine, </w:t>
      </w:r>
      <w:r w:rsidRPr="008661AF">
        <w:rPr>
          <w:rFonts w:ascii="Times New Roman" w:hAnsi="Times New Roman"/>
          <w:b/>
          <w:color w:val="000000"/>
          <w:sz w:val="28"/>
          <w:szCs w:val="28"/>
          <w:lang w:val="en-US"/>
        </w:rPr>
        <w:t>idling</w:t>
      </w:r>
    </w:p>
    <w:p w:rsidR="004F2C41" w:rsidRPr="008661AF" w:rsidRDefault="004F2C41" w:rsidP="008D1BDD">
      <w:pPr>
        <w:numPr>
          <w:ilvl w:val="0"/>
          <w:numId w:val="16"/>
        </w:numPr>
        <w:rPr>
          <w:rFonts w:ascii="Times New Roman" w:hAnsi="Times New Roman"/>
          <w:color w:val="000000"/>
          <w:sz w:val="28"/>
          <w:szCs w:val="28"/>
          <w:shd w:val="clear" w:color="auto" w:fill="FCFCFC"/>
          <w:lang w:val="en-US"/>
        </w:rPr>
      </w:pPr>
      <w:r w:rsidRPr="008661AF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[</w:t>
      </w:r>
      <w:r w:rsidRPr="008661AF">
        <w:rPr>
          <w:rFonts w:ascii="Times New Roman" w:hAnsi="Times New Roman"/>
          <w:color w:val="000000"/>
          <w:sz w:val="28"/>
          <w:szCs w:val="28"/>
          <w:shd w:val="clear" w:color="auto" w:fill="FCFCFC"/>
          <w:lang w:val="en-US"/>
        </w:rPr>
        <w:t>ə</w:t>
      </w:r>
      <w:r w:rsidRPr="008661AF">
        <w:rPr>
          <w:rFonts w:ascii="Lucida Sans Unicode" w:hAnsi="Lucida Sans Unicode"/>
          <w:color w:val="000000"/>
          <w:sz w:val="28"/>
          <w:szCs w:val="28"/>
          <w:shd w:val="clear" w:color="auto" w:fill="FCFCFC"/>
          <w:lang w:val="en-US"/>
        </w:rPr>
        <w:t>ʊ</w:t>
      </w:r>
      <w:r w:rsidRPr="008661AF">
        <w:rPr>
          <w:rFonts w:ascii="Times New Roman" w:hAnsi="Times New Roman"/>
          <w:color w:val="000000"/>
          <w:sz w:val="28"/>
          <w:szCs w:val="28"/>
          <w:shd w:val="clear" w:color="auto" w:fill="FCFCFC"/>
          <w:lang w:val="en-US"/>
        </w:rPr>
        <w:t xml:space="preserve">] – go, no, nose, </w:t>
      </w:r>
      <w:r w:rsidRPr="008661AF">
        <w:rPr>
          <w:rFonts w:ascii="Times New Roman" w:hAnsi="Times New Roman"/>
          <w:b/>
          <w:color w:val="000000"/>
          <w:sz w:val="28"/>
          <w:szCs w:val="28"/>
          <w:shd w:val="clear" w:color="auto" w:fill="FCFCFC"/>
          <w:lang w:val="en-US"/>
        </w:rPr>
        <w:t>hose</w:t>
      </w:r>
    </w:p>
    <w:p w:rsidR="004F2C41" w:rsidRPr="008661AF" w:rsidRDefault="004F2C41" w:rsidP="008D1BDD">
      <w:pPr>
        <w:numPr>
          <w:ilvl w:val="0"/>
          <w:numId w:val="16"/>
        </w:numPr>
        <w:rPr>
          <w:rFonts w:ascii="Times New Roman" w:hAnsi="Times New Roman"/>
          <w:b/>
          <w:bCs/>
          <w:sz w:val="28"/>
          <w:szCs w:val="28"/>
          <w:lang w:val="en-US"/>
        </w:rPr>
      </w:pPr>
      <w:r w:rsidRPr="008661AF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[ə:] </w:t>
      </w:r>
      <w:r w:rsidRPr="008661AF">
        <w:rPr>
          <w:rStyle w:val="eng"/>
          <w:rFonts w:ascii="Times New Roman" w:hAnsi="Times New Roman"/>
          <w:sz w:val="28"/>
          <w:szCs w:val="28"/>
          <w:bdr w:val="none" w:sz="0" w:space="0" w:color="auto" w:frame="1"/>
          <w:shd w:val="clear" w:color="auto" w:fill="F5F5F5"/>
          <w:lang w:val="en-US"/>
        </w:rPr>
        <w:t>serve</w:t>
      </w:r>
      <w:r w:rsidRPr="008661AF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, </w:t>
      </w:r>
      <w:r w:rsidRPr="008661AF">
        <w:rPr>
          <w:rFonts w:ascii="Times New Roman" w:hAnsi="Times New Roman"/>
          <w:sz w:val="28"/>
          <w:szCs w:val="28"/>
          <w:shd w:val="clear" w:color="auto" w:fill="F5F5F5"/>
          <w:lang w:val="en-US"/>
        </w:rPr>
        <w:t>learn</w:t>
      </w:r>
      <w:r w:rsidRPr="008661AF">
        <w:rPr>
          <w:rFonts w:ascii="Times New Roman" w:hAnsi="Times New Roman"/>
          <w:sz w:val="28"/>
          <w:szCs w:val="28"/>
          <w:shd w:val="clear" w:color="auto" w:fill="FCFCFC"/>
          <w:lang w:val="en-US"/>
        </w:rPr>
        <w:t xml:space="preserve">, </w:t>
      </w:r>
      <w:r w:rsidRPr="008661AF">
        <w:rPr>
          <w:rFonts w:ascii="Times New Roman" w:hAnsi="Times New Roman"/>
          <w:b/>
          <w:bCs/>
          <w:sz w:val="28"/>
          <w:szCs w:val="28"/>
          <w:lang w:val="en-US"/>
        </w:rPr>
        <w:t>serpentine, serpentine belt</w:t>
      </w:r>
    </w:p>
    <w:p w:rsidR="004F2C41" w:rsidRPr="008661AF" w:rsidRDefault="004F2C41" w:rsidP="001F422C">
      <w:pPr>
        <w:pStyle w:val="ListParagraph"/>
        <w:tabs>
          <w:tab w:val="left" w:pos="540"/>
        </w:tabs>
        <w:ind w:left="0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4. </w:t>
      </w:r>
      <w:r w:rsidRPr="008661AF">
        <w:rPr>
          <w:rFonts w:ascii="Times New Roman" w:hAnsi="Times New Roman"/>
          <w:b/>
          <w:color w:val="000000"/>
          <w:sz w:val="28"/>
          <w:szCs w:val="28"/>
          <w:lang w:val="en-US"/>
        </w:rPr>
        <w:t>Divide the given words into these columns.</w:t>
      </w:r>
    </w:p>
    <w:p w:rsidR="004F2C41" w:rsidRPr="008661AF" w:rsidRDefault="004F2C41" w:rsidP="001F422C">
      <w:pPr>
        <w:rPr>
          <w:rFonts w:ascii="Times New Roman" w:hAnsi="Times New Roman"/>
          <w:bCs/>
          <w:color w:val="000000"/>
          <w:sz w:val="28"/>
          <w:szCs w:val="28"/>
          <w:lang w:val="en-US"/>
        </w:rPr>
      </w:pPr>
      <w:r w:rsidRPr="008661AF">
        <w:rPr>
          <w:rFonts w:ascii="Times New Roman" w:hAnsi="Times New Roman"/>
          <w:color w:val="000000"/>
          <w:sz w:val="28"/>
          <w:szCs w:val="28"/>
          <w:lang w:val="en-US"/>
        </w:rPr>
        <w:t>Driver, easiest, also, keep, releasing, first</w:t>
      </w:r>
      <w:r w:rsidRPr="008661AF">
        <w:rPr>
          <w:rFonts w:ascii="Times New Roman" w:hAnsi="Times New Roman"/>
          <w:bCs/>
          <w:color w:val="000000"/>
          <w:sz w:val="28"/>
          <w:szCs w:val="28"/>
          <w:lang w:val="en-US"/>
        </w:rPr>
        <w:t>, heater,</w:t>
      </w:r>
      <w:r w:rsidRPr="008661AF">
        <w:rPr>
          <w:rFonts w:ascii="Times New Roman" w:hAnsi="Times New Roman"/>
          <w:color w:val="000000"/>
          <w:sz w:val="28"/>
          <w:szCs w:val="28"/>
          <w:lang w:val="en-US"/>
        </w:rPr>
        <w:t xml:space="preserve"> provides, overflowing, these, pieces, finally, through, </w:t>
      </w:r>
      <w:r w:rsidRPr="008661AF">
        <w:rPr>
          <w:rFonts w:ascii="Times New Roman" w:hAnsi="Times New Roman"/>
          <w:sz w:val="28"/>
          <w:szCs w:val="28"/>
          <w:lang w:val="en-US"/>
        </w:rPr>
        <w:t>lower.</w:t>
      </w:r>
    </w:p>
    <w:p w:rsidR="004F2C41" w:rsidRDefault="004F2C41" w:rsidP="001F422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63274A">
        <w:rPr>
          <w:rFonts w:ascii="Times New Roman" w:hAnsi="Times New Roman"/>
          <w:sz w:val="28"/>
          <w:szCs w:val="28"/>
          <w:lang w:val="en-US"/>
        </w:rPr>
        <w:pict>
          <v:shape id="_x0000_i1033" type="#_x0000_t75" style="width:465.75pt;height:697.5pt">
            <v:imagedata r:id="rId16" o:title=""/>
          </v:shape>
        </w:pict>
      </w:r>
    </w:p>
    <w:p w:rsidR="004F2C41" w:rsidRPr="001F422C" w:rsidRDefault="004F2C41" w:rsidP="001F422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4F2C41" w:rsidRPr="001F422C" w:rsidRDefault="004F2C41" w:rsidP="001F422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63274A">
        <w:rPr>
          <w:rFonts w:ascii="Times New Roman" w:hAnsi="Times New Roman"/>
          <w:sz w:val="24"/>
          <w:szCs w:val="24"/>
          <w:lang w:val="en-US"/>
        </w:rPr>
        <w:pict>
          <v:shape id="_x0000_i1034" type="#_x0000_t75" style="width:197.25pt;height:456pt">
            <v:imagedata r:id="rId17" o:title=""/>
          </v:shape>
        </w:pict>
      </w:r>
    </w:p>
    <w:p w:rsidR="004F2C41" w:rsidRPr="008D1BDD" w:rsidRDefault="004F2C41" w:rsidP="008D1BDD">
      <w:pPr>
        <w:ind w:left="360"/>
        <w:rPr>
          <w:rFonts w:ascii="Times New Roman" w:hAnsi="Times New Roman"/>
          <w:b/>
          <w:sz w:val="28"/>
          <w:szCs w:val="28"/>
        </w:rPr>
        <w:sectPr w:rsidR="004F2C41" w:rsidRPr="008D1BDD" w:rsidSect="001F422C">
          <w:type w:val="continuous"/>
          <w:pgSz w:w="11906" w:h="16838"/>
          <w:pgMar w:top="1134" w:right="746" w:bottom="1134" w:left="1080" w:header="708" w:footer="708" w:gutter="0"/>
          <w:cols w:space="283"/>
          <w:docGrid w:linePitch="360"/>
        </w:sectPr>
      </w:pPr>
    </w:p>
    <w:p w:rsidR="004F2C41" w:rsidRPr="008D1BDD" w:rsidRDefault="004F2C41" w:rsidP="008D1BDD">
      <w:pPr>
        <w:jc w:val="both"/>
      </w:pPr>
    </w:p>
    <w:sectPr w:rsidR="004F2C41" w:rsidRPr="008D1BDD" w:rsidSect="001F4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A6CC7"/>
    <w:multiLevelType w:val="hybridMultilevel"/>
    <w:tmpl w:val="14E045B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FD91BC0"/>
    <w:multiLevelType w:val="hybridMultilevel"/>
    <w:tmpl w:val="9FD2A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3F08C5"/>
    <w:multiLevelType w:val="hybridMultilevel"/>
    <w:tmpl w:val="F176EF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0134326"/>
    <w:multiLevelType w:val="hybridMultilevel"/>
    <w:tmpl w:val="5DECB96A"/>
    <w:lvl w:ilvl="0" w:tplc="041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67972CA"/>
    <w:multiLevelType w:val="hybridMultilevel"/>
    <w:tmpl w:val="25C66F4E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3F3D450B"/>
    <w:multiLevelType w:val="hybridMultilevel"/>
    <w:tmpl w:val="E520A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A42BDE"/>
    <w:multiLevelType w:val="hybridMultilevel"/>
    <w:tmpl w:val="36DC2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2C427E0"/>
    <w:multiLevelType w:val="hybridMultilevel"/>
    <w:tmpl w:val="CF9C1DF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8">
    <w:nsid w:val="4422087E"/>
    <w:multiLevelType w:val="hybridMultilevel"/>
    <w:tmpl w:val="13A4ED6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9">
    <w:nsid w:val="4C6741B5"/>
    <w:multiLevelType w:val="hybridMultilevel"/>
    <w:tmpl w:val="1D9C47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C826598"/>
    <w:multiLevelType w:val="hybridMultilevel"/>
    <w:tmpl w:val="8466C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EB644CE"/>
    <w:multiLevelType w:val="hybridMultilevel"/>
    <w:tmpl w:val="A74233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4D470BD"/>
    <w:multiLevelType w:val="hybridMultilevel"/>
    <w:tmpl w:val="89120A3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3">
    <w:nsid w:val="662565DD"/>
    <w:multiLevelType w:val="multilevel"/>
    <w:tmpl w:val="883A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A312F39"/>
    <w:multiLevelType w:val="hybridMultilevel"/>
    <w:tmpl w:val="452E85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E8E1E76"/>
    <w:multiLevelType w:val="hybridMultilevel"/>
    <w:tmpl w:val="70EEEC7A"/>
    <w:lvl w:ilvl="0" w:tplc="041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>
    <w:nsid w:val="744A7BDE"/>
    <w:multiLevelType w:val="hybridMultilevel"/>
    <w:tmpl w:val="9000F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45F2036"/>
    <w:multiLevelType w:val="multilevel"/>
    <w:tmpl w:val="13A4ED6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8">
    <w:nsid w:val="74B92F71"/>
    <w:multiLevelType w:val="hybridMultilevel"/>
    <w:tmpl w:val="6BFE5BA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ECC203F"/>
    <w:multiLevelType w:val="hybridMultilevel"/>
    <w:tmpl w:val="857C8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"/>
  </w:num>
  <w:num w:numId="3">
    <w:abstractNumId w:val="16"/>
  </w:num>
  <w:num w:numId="4">
    <w:abstractNumId w:val="11"/>
  </w:num>
  <w:num w:numId="5">
    <w:abstractNumId w:val="19"/>
  </w:num>
  <w:num w:numId="6">
    <w:abstractNumId w:val="5"/>
  </w:num>
  <w:num w:numId="7">
    <w:abstractNumId w:val="4"/>
  </w:num>
  <w:num w:numId="8">
    <w:abstractNumId w:val="7"/>
  </w:num>
  <w:num w:numId="9">
    <w:abstractNumId w:val="0"/>
  </w:num>
  <w:num w:numId="10">
    <w:abstractNumId w:val="18"/>
  </w:num>
  <w:num w:numId="11">
    <w:abstractNumId w:val="9"/>
  </w:num>
  <w:num w:numId="12">
    <w:abstractNumId w:val="2"/>
  </w:num>
  <w:num w:numId="13">
    <w:abstractNumId w:val="10"/>
  </w:num>
  <w:num w:numId="14">
    <w:abstractNumId w:val="3"/>
  </w:num>
  <w:num w:numId="15">
    <w:abstractNumId w:val="13"/>
  </w:num>
  <w:num w:numId="16">
    <w:abstractNumId w:val="6"/>
  </w:num>
  <w:num w:numId="17">
    <w:abstractNumId w:val="12"/>
  </w:num>
  <w:num w:numId="18">
    <w:abstractNumId w:val="8"/>
  </w:num>
  <w:num w:numId="19">
    <w:abstractNumId w:val="17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1521"/>
    <w:rsid w:val="00046AF7"/>
    <w:rsid w:val="00061B39"/>
    <w:rsid w:val="000A1906"/>
    <w:rsid w:val="000B1503"/>
    <w:rsid w:val="001372D8"/>
    <w:rsid w:val="001863C5"/>
    <w:rsid w:val="001F422C"/>
    <w:rsid w:val="00234764"/>
    <w:rsid w:val="002C1AC9"/>
    <w:rsid w:val="002D4531"/>
    <w:rsid w:val="002E0CFE"/>
    <w:rsid w:val="0037615A"/>
    <w:rsid w:val="004F14E0"/>
    <w:rsid w:val="004F2C41"/>
    <w:rsid w:val="004F4F38"/>
    <w:rsid w:val="005C3BEB"/>
    <w:rsid w:val="005E6FC0"/>
    <w:rsid w:val="0063274A"/>
    <w:rsid w:val="00653540"/>
    <w:rsid w:val="007258FE"/>
    <w:rsid w:val="007537E7"/>
    <w:rsid w:val="00823155"/>
    <w:rsid w:val="008416CB"/>
    <w:rsid w:val="008661AF"/>
    <w:rsid w:val="008D1BDD"/>
    <w:rsid w:val="008E4C84"/>
    <w:rsid w:val="0091658A"/>
    <w:rsid w:val="00953A2E"/>
    <w:rsid w:val="00967F3C"/>
    <w:rsid w:val="009A2212"/>
    <w:rsid w:val="00AE061A"/>
    <w:rsid w:val="00BD02F3"/>
    <w:rsid w:val="00C25248"/>
    <w:rsid w:val="00C30FD8"/>
    <w:rsid w:val="00C61197"/>
    <w:rsid w:val="00C9715C"/>
    <w:rsid w:val="00D12720"/>
    <w:rsid w:val="00D847E6"/>
    <w:rsid w:val="00E64742"/>
    <w:rsid w:val="00ED2A77"/>
    <w:rsid w:val="00ED2E60"/>
    <w:rsid w:val="00EE19D4"/>
    <w:rsid w:val="00EF0BD8"/>
    <w:rsid w:val="00F01521"/>
    <w:rsid w:val="00F705AD"/>
    <w:rsid w:val="00FA6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CF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D4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45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D453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2D453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953A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ranscription">
    <w:name w:val="transcription"/>
    <w:basedOn w:val="DefaultParagraphFont"/>
    <w:uiPriority w:val="99"/>
    <w:rsid w:val="00953A2E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1F422C"/>
    <w:rPr>
      <w:rFonts w:cs="Times New Roman"/>
      <w:color w:val="800080"/>
      <w:u w:val="single"/>
    </w:rPr>
  </w:style>
  <w:style w:type="character" w:customStyle="1" w:styleId="eng">
    <w:name w:val="eng"/>
    <w:uiPriority w:val="99"/>
    <w:rsid w:val="001F42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504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zhm_tatian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ooordhunt.ru/word/push" TargetMode="External"/><Relationship Id="rId11" Type="http://schemas.openxmlformats.org/officeDocument/2006/relationships/image" Target="media/image4.emf"/><Relationship Id="rId5" Type="http://schemas.openxmlformats.org/officeDocument/2006/relationships/hyperlink" Target="https://drive.google.com/open?id=1CqvGKPiato-M-DitQyYSildtcbmPubTA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61</TotalTime>
  <Pages>14</Pages>
  <Words>991</Words>
  <Characters>5649</Characters>
  <Application>Microsoft Office Outlook</Application>
  <DocSecurity>0</DocSecurity>
  <Lines>0</Lines>
  <Paragraphs>0</Paragraphs>
  <ScaleCrop>false</ScaleCrop>
  <Company>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TANIA</cp:lastModifiedBy>
  <cp:revision>17</cp:revision>
  <dcterms:created xsi:type="dcterms:W3CDTF">2020-03-23T05:59:00Z</dcterms:created>
  <dcterms:modified xsi:type="dcterms:W3CDTF">2020-04-08T04:05:00Z</dcterms:modified>
</cp:coreProperties>
</file>